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1F" w:rsidRPr="00FE3C28" w:rsidRDefault="0085506A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1639B" wp14:editId="293734CF">
                <wp:simplePos x="0" y="0"/>
                <wp:positionH relativeFrom="column">
                  <wp:posOffset>3823335</wp:posOffset>
                </wp:positionH>
                <wp:positionV relativeFrom="paragraph">
                  <wp:posOffset>-105410</wp:posOffset>
                </wp:positionV>
                <wp:extent cx="2714625" cy="27432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A62" w:rsidRPr="001E2008" w:rsidRDefault="00E06A62" w:rsidP="00E06A62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1E2008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Circular:</w:t>
                            </w:r>
                            <w:r w:rsidRPr="001E2008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BE777B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201</w:t>
                            </w:r>
                            <w:r w:rsidR="00FB22E4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7</w:t>
                            </w:r>
                            <w:r w:rsidR="00BE777B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HOC0</w:t>
                            </w:r>
                            <w:r w:rsidR="00FB22E4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530</w:t>
                            </w:r>
                            <w:r w:rsidR="00BE777B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DG</w:t>
                            </w:r>
                          </w:p>
                          <w:p w:rsidR="00E06A62" w:rsidRPr="00F81B0A" w:rsidRDefault="00E06A62" w:rsidP="00E06A62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639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-8.3pt;width:213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" filled="f" stroked="f">
                <v:textbox>
                  <w:txbxContent>
                    <w:p w:rsidR="00E06A62" w:rsidRPr="001E2008" w:rsidRDefault="00E06A62" w:rsidP="00E06A62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1E2008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Circular:</w:t>
                      </w:r>
                      <w:r w:rsidRPr="001E2008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BE777B">
                        <w:rPr>
                          <w:rFonts w:ascii="Arial" w:hAnsi="Arial" w:cs="Arial"/>
                          <w:sz w:val="20"/>
                          <w:szCs w:val="22"/>
                        </w:rPr>
                        <w:t>201</w:t>
                      </w:r>
                      <w:r w:rsidR="00FB22E4">
                        <w:rPr>
                          <w:rFonts w:ascii="Arial" w:hAnsi="Arial" w:cs="Arial"/>
                          <w:sz w:val="20"/>
                          <w:szCs w:val="22"/>
                        </w:rPr>
                        <w:t>7</w:t>
                      </w:r>
                      <w:r w:rsidR="00BE777B">
                        <w:rPr>
                          <w:rFonts w:ascii="Arial" w:hAnsi="Arial" w:cs="Arial"/>
                          <w:sz w:val="20"/>
                          <w:szCs w:val="22"/>
                        </w:rPr>
                        <w:t>HOC0</w:t>
                      </w:r>
                      <w:r w:rsidR="00FB22E4">
                        <w:rPr>
                          <w:rFonts w:ascii="Arial" w:hAnsi="Arial" w:cs="Arial"/>
                          <w:sz w:val="20"/>
                          <w:szCs w:val="22"/>
                        </w:rPr>
                        <w:t>530</w:t>
                      </w:r>
                      <w:r w:rsidR="00BE777B">
                        <w:rPr>
                          <w:rFonts w:ascii="Arial" w:hAnsi="Arial" w:cs="Arial"/>
                          <w:sz w:val="20"/>
                          <w:szCs w:val="22"/>
                        </w:rPr>
                        <w:t>DG</w:t>
                      </w:r>
                    </w:p>
                    <w:p w:rsidR="00E06A62" w:rsidRPr="00F81B0A" w:rsidRDefault="00E06A62" w:rsidP="00E06A62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3C28">
        <w:rPr>
          <w:rFonts w:ascii="Arial" w:hAnsi="Arial" w:cs="Arial"/>
          <w:b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E2F47" wp14:editId="68287FEC">
                <wp:simplePos x="0" y="0"/>
                <wp:positionH relativeFrom="column">
                  <wp:posOffset>249555</wp:posOffset>
                </wp:positionH>
                <wp:positionV relativeFrom="paragraph">
                  <wp:posOffset>-105410</wp:posOffset>
                </wp:positionV>
                <wp:extent cx="367665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FE3C28" w:rsidRPr="00380FDA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E2F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9.65pt;margin-top:-8.3pt;width:28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" stroked="f">
                <v:textbox>
                  <w:txbxContent>
                    <w:p w:rsidR="00FE3C28" w:rsidRPr="00380FDA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37CFC" w:rsidRDefault="00837CFC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</w:p>
    <w:p w:rsidR="00837CFC" w:rsidRDefault="00837CFC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</w:p>
    <w:p w:rsidR="008C387F" w:rsidRPr="00FE3C28" w:rsidRDefault="00FB22E4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 October 2017</w:t>
      </w:r>
    </w:p>
    <w:p w:rsid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932B95">
        <w:rPr>
          <w:rFonts w:ascii="Arial" w:hAnsi="Arial" w:cs="Arial"/>
          <w:sz w:val="22"/>
          <w:szCs w:val="22"/>
        </w:rPr>
        <w:t>o: All Members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932B95">
        <w:rPr>
          <w:rFonts w:ascii="Arial" w:hAnsi="Arial" w:cs="Arial"/>
          <w:sz w:val="22"/>
          <w:szCs w:val="22"/>
        </w:rPr>
        <w:t>Dear Brother/Sister,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color w:val="000000"/>
          <w:sz w:val="22"/>
          <w:szCs w:val="22"/>
          <w:u w:val="single"/>
        </w:rPr>
      </w:pPr>
    </w:p>
    <w:p w:rsidR="00932B95" w:rsidRPr="00D07D4F" w:rsidRDefault="00FB22E4" w:rsidP="00932B95">
      <w:pPr>
        <w:pStyle w:val="NoSpacing"/>
        <w:ind w:left="567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GB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FBU CONFERENCE 2018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color w:val="000000"/>
          <w:sz w:val="22"/>
          <w:szCs w:val="22"/>
          <w:u w:val="single"/>
        </w:rPr>
      </w:pPr>
    </w:p>
    <w:p w:rsidR="00932B95" w:rsidRPr="00932B95" w:rsidRDefault="0092113B" w:rsidP="00932B95">
      <w:pPr>
        <w:pStyle w:val="NoSpacing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Executive Council have agreed that the dat</w:t>
      </w:r>
      <w:r w:rsidR="00FB22E4">
        <w:rPr>
          <w:rFonts w:ascii="Arial" w:hAnsi="Arial" w:cs="Arial"/>
          <w:color w:val="000000"/>
          <w:sz w:val="22"/>
          <w:szCs w:val="22"/>
        </w:rPr>
        <w:t>es and venue for Conference 2018</w:t>
      </w:r>
      <w:r>
        <w:rPr>
          <w:rFonts w:ascii="Arial" w:hAnsi="Arial" w:cs="Arial"/>
          <w:color w:val="000000"/>
          <w:sz w:val="22"/>
          <w:szCs w:val="22"/>
        </w:rPr>
        <w:t xml:space="preserve"> are as follows: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bCs/>
          <w:color w:val="000000"/>
          <w:sz w:val="22"/>
          <w:szCs w:val="22"/>
        </w:rPr>
      </w:pPr>
    </w:p>
    <w:p w:rsidR="00932B95" w:rsidRPr="00932B95" w:rsidRDefault="00FB22E4" w:rsidP="00932B95">
      <w:pPr>
        <w:pStyle w:val="NoSpacing"/>
        <w:ind w:left="567"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5, 6, 7 &amp; 8 June 2018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bCs/>
          <w:color w:val="000000"/>
          <w:sz w:val="22"/>
          <w:szCs w:val="22"/>
        </w:rPr>
      </w:pPr>
    </w:p>
    <w:p w:rsidR="00932B95" w:rsidRDefault="00FB22E4" w:rsidP="00932B95">
      <w:pPr>
        <w:pStyle w:val="NoSpacing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Grand Brighton</w:t>
      </w:r>
    </w:p>
    <w:p w:rsidR="00FB22E4" w:rsidRDefault="00FB22E4" w:rsidP="00932B95">
      <w:pPr>
        <w:pStyle w:val="NoSpacing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97 – 99 King</w:t>
      </w:r>
      <w:r w:rsidR="00E516D3">
        <w:rPr>
          <w:rFonts w:ascii="Arial" w:hAnsi="Arial" w:cs="Arial"/>
          <w:bCs/>
          <w:sz w:val="22"/>
          <w:szCs w:val="22"/>
        </w:rPr>
        <w:t>’</w:t>
      </w:r>
      <w:r>
        <w:rPr>
          <w:rFonts w:ascii="Arial" w:hAnsi="Arial" w:cs="Arial"/>
          <w:bCs/>
          <w:sz w:val="22"/>
          <w:szCs w:val="22"/>
        </w:rPr>
        <w:t>s Road</w:t>
      </w:r>
    </w:p>
    <w:p w:rsidR="00FB22E4" w:rsidRDefault="00FB22E4" w:rsidP="00932B95">
      <w:pPr>
        <w:pStyle w:val="NoSpacing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Brighton</w:t>
      </w:r>
    </w:p>
    <w:p w:rsidR="00FB22E4" w:rsidRPr="00932B95" w:rsidRDefault="00FB22E4" w:rsidP="00932B95">
      <w:pPr>
        <w:pStyle w:val="NoSpacing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BN1 2FW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932B95">
        <w:rPr>
          <w:rFonts w:ascii="Arial" w:hAnsi="Arial" w:cs="Arial"/>
          <w:sz w:val="22"/>
          <w:szCs w:val="22"/>
        </w:rPr>
        <w:t>The appropriate forms will be sent out to all officials in due course and members kept informed of business.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932B95">
        <w:rPr>
          <w:rFonts w:ascii="Arial" w:hAnsi="Arial" w:cs="Arial"/>
          <w:sz w:val="22"/>
          <w:szCs w:val="22"/>
        </w:rPr>
        <w:t>Many thanks.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932B95">
        <w:rPr>
          <w:rFonts w:ascii="Arial" w:hAnsi="Arial" w:cs="Arial"/>
          <w:sz w:val="22"/>
          <w:szCs w:val="22"/>
        </w:rPr>
        <w:t>Yours fraternally,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C92B27">
        <w:rPr>
          <w:rFonts w:ascii="Trebuchet MS" w:hAnsi="Trebuchet MS" w:cs="Arial"/>
          <w:b/>
          <w:noProof/>
          <w:lang w:eastAsia="en-GB"/>
        </w:rPr>
        <w:drawing>
          <wp:inline distT="0" distB="0" distL="0" distR="0">
            <wp:extent cx="2438400" cy="72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  <w:r w:rsidRPr="00932B95">
        <w:rPr>
          <w:rFonts w:ascii="Arial" w:hAnsi="Arial" w:cs="Arial"/>
          <w:bCs/>
          <w:sz w:val="22"/>
          <w:szCs w:val="22"/>
        </w:rPr>
        <w:t>Dave Green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  <w:r w:rsidRPr="00932B95">
        <w:rPr>
          <w:rFonts w:ascii="Arial" w:hAnsi="Arial" w:cs="Arial"/>
          <w:bCs/>
          <w:sz w:val="22"/>
          <w:szCs w:val="22"/>
        </w:rPr>
        <w:t>National Officer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  <w:r w:rsidRPr="00932B95">
        <w:rPr>
          <w:rFonts w:ascii="Arial" w:hAnsi="Arial" w:cs="Arial"/>
          <w:bCs/>
          <w:sz w:val="22"/>
          <w:szCs w:val="22"/>
        </w:rPr>
        <w:t>Secretary to Standing Orders Committee</w:t>
      </w: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932B95" w:rsidRPr="00932B95" w:rsidRDefault="00932B95" w:rsidP="00932B95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  <w:r w:rsidRPr="00932B95">
        <w:rPr>
          <w:rFonts w:ascii="Arial" w:hAnsi="Arial" w:cs="Arial"/>
          <w:bCs/>
          <w:sz w:val="22"/>
          <w:szCs w:val="22"/>
        </w:rPr>
        <w:t>DG/jr</w:t>
      </w:r>
    </w:p>
    <w:p w:rsidR="008C387F" w:rsidRPr="00932B95" w:rsidRDefault="008C387F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8C387F" w:rsidRPr="00932B95" w:rsidRDefault="008C387F" w:rsidP="00932B95">
      <w:pPr>
        <w:pStyle w:val="NoSpacing"/>
        <w:ind w:left="567"/>
        <w:rPr>
          <w:rFonts w:ascii="Arial" w:hAnsi="Arial" w:cs="Arial"/>
          <w:sz w:val="22"/>
          <w:szCs w:val="22"/>
        </w:rPr>
      </w:pPr>
    </w:p>
    <w:sectPr w:rsidR="008C387F" w:rsidRPr="00932B95" w:rsidSect="007C7F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88" w:right="56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769" w:rsidRDefault="00423769" w:rsidP="00287DFF">
      <w:pPr>
        <w:spacing w:line="240" w:lineRule="auto"/>
      </w:pPr>
      <w:r>
        <w:separator/>
      </w:r>
    </w:p>
  </w:endnote>
  <w:endnote w:type="continuationSeparator" w:id="0">
    <w:p w:rsidR="00423769" w:rsidRDefault="00423769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769" w:rsidRDefault="00423769" w:rsidP="00287DFF">
      <w:pPr>
        <w:spacing w:line="240" w:lineRule="auto"/>
      </w:pPr>
      <w:r>
        <w:separator/>
      </w:r>
    </w:p>
  </w:footnote>
  <w:footnote w:type="continuationSeparator" w:id="0">
    <w:p w:rsidR="00423769" w:rsidRDefault="00423769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zMDY0NjU1MDA0tjBU0lEKTi0uzszPAykwrAUAXRyL3iwAAAA="/>
  </w:docVars>
  <w:rsids>
    <w:rsidRoot w:val="00312AF2"/>
    <w:rsid w:val="00040D9E"/>
    <w:rsid w:val="0008347B"/>
    <w:rsid w:val="000D35A1"/>
    <w:rsid w:val="00103C8C"/>
    <w:rsid w:val="0012181C"/>
    <w:rsid w:val="001268AB"/>
    <w:rsid w:val="00173C50"/>
    <w:rsid w:val="00191AFD"/>
    <w:rsid w:val="001968FA"/>
    <w:rsid w:val="001E2008"/>
    <w:rsid w:val="00237EAC"/>
    <w:rsid w:val="00244E90"/>
    <w:rsid w:val="002513E9"/>
    <w:rsid w:val="00286A9A"/>
    <w:rsid w:val="00287DFF"/>
    <w:rsid w:val="002F3A6C"/>
    <w:rsid w:val="00312AF2"/>
    <w:rsid w:val="00364050"/>
    <w:rsid w:val="00387237"/>
    <w:rsid w:val="00423769"/>
    <w:rsid w:val="00453D68"/>
    <w:rsid w:val="00627C21"/>
    <w:rsid w:val="00643564"/>
    <w:rsid w:val="007335F2"/>
    <w:rsid w:val="007A226D"/>
    <w:rsid w:val="007C7F41"/>
    <w:rsid w:val="007F3C0E"/>
    <w:rsid w:val="00813071"/>
    <w:rsid w:val="00837CFC"/>
    <w:rsid w:val="0085506A"/>
    <w:rsid w:val="008C387F"/>
    <w:rsid w:val="00903E17"/>
    <w:rsid w:val="00904EC7"/>
    <w:rsid w:val="0092113B"/>
    <w:rsid w:val="00932B95"/>
    <w:rsid w:val="009723D1"/>
    <w:rsid w:val="00975054"/>
    <w:rsid w:val="00981FDA"/>
    <w:rsid w:val="00996944"/>
    <w:rsid w:val="009B4C02"/>
    <w:rsid w:val="009C1930"/>
    <w:rsid w:val="00A06765"/>
    <w:rsid w:val="00AB52EA"/>
    <w:rsid w:val="00B14A1C"/>
    <w:rsid w:val="00BE777B"/>
    <w:rsid w:val="00CC4409"/>
    <w:rsid w:val="00D07D4F"/>
    <w:rsid w:val="00D348FF"/>
    <w:rsid w:val="00E06A62"/>
    <w:rsid w:val="00E07AFD"/>
    <w:rsid w:val="00E516D3"/>
    <w:rsid w:val="00EE7B1F"/>
    <w:rsid w:val="00F11254"/>
    <w:rsid w:val="00F149CD"/>
    <w:rsid w:val="00F52E48"/>
    <w:rsid w:val="00F7655A"/>
    <w:rsid w:val="00FB22E4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62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BalloonText">
    <w:name w:val="Balloon Text"/>
    <w:basedOn w:val="Normal"/>
    <w:link w:val="BalloonTextChar"/>
    <w:uiPriority w:val="99"/>
    <w:semiHidden/>
    <w:unhideWhenUsed/>
    <w:rsid w:val="00E06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32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2</cp:revision>
  <cp:lastPrinted>2017-10-04T13:17:00Z</cp:lastPrinted>
  <dcterms:created xsi:type="dcterms:W3CDTF">2017-10-04T15:05:00Z</dcterms:created>
  <dcterms:modified xsi:type="dcterms:W3CDTF">2017-10-04T15:05:00Z</dcterms:modified>
</cp:coreProperties>
</file>