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1F" w:rsidRPr="00FE3C28" w:rsidRDefault="0085506A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FE3C28">
        <w:rPr>
          <w:rFonts w:ascii="Arial" w:hAnsi="Arial" w:cs="Arial"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1639B" wp14:editId="293734CF">
                <wp:simplePos x="0" y="0"/>
                <wp:positionH relativeFrom="column">
                  <wp:posOffset>3823335</wp:posOffset>
                </wp:positionH>
                <wp:positionV relativeFrom="paragraph">
                  <wp:posOffset>-105410</wp:posOffset>
                </wp:positionV>
                <wp:extent cx="2714625" cy="27432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A62" w:rsidRPr="001E2008" w:rsidRDefault="00E06A62" w:rsidP="00E06A62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1E2008">
                              <w:rPr>
                                <w:rFonts w:ascii="Arial" w:hAnsi="Arial" w:cs="Arial"/>
                                <w:b/>
                                <w:sz w:val="20"/>
                                <w:szCs w:val="22"/>
                              </w:rPr>
                              <w:t>Circular:</w:t>
                            </w:r>
                            <w:r w:rsidRPr="001E2008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Insert Circular Number...</w:t>
                            </w:r>
                          </w:p>
                          <w:p w:rsidR="00E06A62" w:rsidRPr="00F81B0A" w:rsidRDefault="00E06A62" w:rsidP="00E06A62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639B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1.05pt;margin-top:-8.3pt;width:213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" filled="f" stroked="f">
                <v:textbox>
                  <w:txbxContent>
                    <w:p w:rsidR="00E06A62" w:rsidRPr="001E2008" w:rsidRDefault="00E06A62" w:rsidP="00E06A62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1E2008">
                        <w:rPr>
                          <w:rFonts w:ascii="Arial" w:hAnsi="Arial" w:cs="Arial"/>
                          <w:b/>
                          <w:sz w:val="20"/>
                          <w:szCs w:val="22"/>
                        </w:rPr>
                        <w:t>Circular:</w:t>
                      </w:r>
                      <w:r w:rsidRPr="001E2008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Insert Circular Number...</w:t>
                      </w:r>
                    </w:p>
                    <w:p w:rsidR="00E06A62" w:rsidRPr="00F81B0A" w:rsidRDefault="00E06A62" w:rsidP="00E06A62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E3C28">
        <w:rPr>
          <w:rFonts w:ascii="Arial" w:hAnsi="Arial" w:cs="Arial"/>
          <w:b/>
          <w:noProof/>
          <w:sz w:val="22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BE2F47" wp14:editId="68287FEC">
                <wp:simplePos x="0" y="0"/>
                <wp:positionH relativeFrom="column">
                  <wp:posOffset>249555</wp:posOffset>
                </wp:positionH>
                <wp:positionV relativeFrom="paragraph">
                  <wp:posOffset>-105410</wp:posOffset>
                </wp:positionV>
                <wp:extent cx="3676650" cy="10287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FE3C28" w:rsidRPr="0085506A" w:rsidRDefault="00FE3C28" w:rsidP="0085506A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NameLine1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«NameLine1»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RegionBrigade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«RegionBrigade»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StationCode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«StationCode»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FE3C28" w:rsidRPr="0085506A" w:rsidRDefault="00FE3C28" w:rsidP="0085506A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instrText xml:space="preserve"> MERGEFIELD OtherName </w:instrTex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«OtherName»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FE3C28" w:rsidRPr="0085506A" w:rsidRDefault="00FE3C28" w:rsidP="0085506A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Address1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«Address1»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FE3C28" w:rsidRPr="0085506A" w:rsidRDefault="00FE3C28" w:rsidP="0085506A">
                            <w:pPr>
                              <w:tabs>
                                <w:tab w:val="left" w:pos="3285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Address2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«Address2»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FE3C28" w:rsidRPr="0085506A" w:rsidRDefault="00FE3C28" w:rsidP="0085506A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Address3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«Address3»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FE3C28" w:rsidRPr="0085506A" w:rsidRDefault="00FE3C28" w:rsidP="0085506A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«Address4»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FE3C28" w:rsidRPr="0085506A" w:rsidRDefault="00FE3C28" w:rsidP="0085506A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Address6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«Address6»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FE3C28" w:rsidRPr="00380FDA" w:rsidRDefault="00FE3C28" w:rsidP="00FE3C2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E2F47" id="Text Box 3" o:spid="_x0000_s1027" type="#_x0000_t202" style="position:absolute;left:0;text-align:left;margin-left:19.65pt;margin-top:-8.3pt;width:289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" stroked="f">
                <v:textbox>
                  <w:txbxContent>
                    <w:p w:rsidR="00FE3C28" w:rsidRPr="0085506A" w:rsidRDefault="00FE3C28" w:rsidP="0085506A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NameLine1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«NameLine1»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RegionBrigade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«RegionBrigade»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StationCode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«StationCode»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FE3C28" w:rsidRPr="0085506A" w:rsidRDefault="00FE3C28" w:rsidP="0085506A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instrText xml:space="preserve"> MERGEFIELD OtherName </w:instrTex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«OtherName»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FE3C28" w:rsidRPr="0085506A" w:rsidRDefault="00FE3C28" w:rsidP="0085506A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Address1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«Address1»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FE3C28" w:rsidRPr="0085506A" w:rsidRDefault="00FE3C28" w:rsidP="0085506A">
                      <w:pPr>
                        <w:tabs>
                          <w:tab w:val="left" w:pos="3285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Address2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«Address2»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FE3C28" w:rsidRPr="0085506A" w:rsidRDefault="00FE3C28" w:rsidP="0085506A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Address3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«Address3»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FE3C28" w:rsidRPr="0085506A" w:rsidRDefault="00FE3C28" w:rsidP="0085506A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«Address4»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FE3C28" w:rsidRPr="0085506A" w:rsidRDefault="00FE3C28" w:rsidP="0085506A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Address6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«Address6»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FE3C28" w:rsidRPr="00380FDA" w:rsidRDefault="00FE3C28" w:rsidP="00FE3C28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Pr="00FE3C28" w:rsidRDefault="008C387F" w:rsidP="00FE3C28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8C387F" w:rsidRDefault="008C387F" w:rsidP="004B3B66">
      <w:pPr>
        <w:tabs>
          <w:tab w:val="left" w:pos="10206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  <w:r w:rsidRPr="005A3A3E">
        <w:rPr>
          <w:rFonts w:ascii="Arial" w:hAnsi="Arial" w:cs="Arial"/>
          <w:b/>
          <w:sz w:val="22"/>
          <w:szCs w:val="22"/>
        </w:rPr>
        <w:t xml:space="preserve">Date: </w:t>
      </w:r>
      <w:r w:rsidR="005A3A3E">
        <w:rPr>
          <w:rFonts w:ascii="Arial" w:hAnsi="Arial" w:cs="Arial"/>
          <w:b/>
          <w:sz w:val="22"/>
          <w:szCs w:val="22"/>
        </w:rPr>
        <w:t>21 April 2017</w:t>
      </w:r>
    </w:p>
    <w:p w:rsidR="005A3A3E" w:rsidRPr="005A3A3E" w:rsidRDefault="005A3A3E" w:rsidP="004B3B66">
      <w:pPr>
        <w:tabs>
          <w:tab w:val="left" w:pos="10206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</w:p>
    <w:p w:rsidR="004B3B66" w:rsidRPr="005A3A3E" w:rsidRDefault="004B3B66" w:rsidP="004B3B66">
      <w:pPr>
        <w:tabs>
          <w:tab w:val="left" w:pos="10206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</w:p>
    <w:p w:rsidR="004B3B66" w:rsidRPr="005A3A3E" w:rsidRDefault="004B3B66" w:rsidP="004B3B66">
      <w:pPr>
        <w:tabs>
          <w:tab w:val="left" w:pos="10206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  <w:r w:rsidRPr="005A3A3E">
        <w:rPr>
          <w:rFonts w:ascii="Arial" w:hAnsi="Arial" w:cs="Arial"/>
          <w:b/>
          <w:sz w:val="22"/>
          <w:szCs w:val="22"/>
        </w:rPr>
        <w:t>TO:  ALL MEMBERS</w:t>
      </w:r>
    </w:p>
    <w:p w:rsidR="004B3B66" w:rsidRPr="005A3A3E" w:rsidRDefault="004F4E11" w:rsidP="004F4E11">
      <w:pPr>
        <w:tabs>
          <w:tab w:val="left" w:pos="10206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  <w:r w:rsidRPr="005A3A3E">
        <w:rPr>
          <w:rFonts w:ascii="Arial" w:hAnsi="Arial" w:cs="Arial"/>
          <w:b/>
          <w:sz w:val="22"/>
          <w:szCs w:val="22"/>
        </w:rPr>
        <w:t>Cc:  STANDING ORDERS COMMITTEE</w:t>
      </w:r>
      <w:r w:rsidR="004B3B66" w:rsidRPr="005A3A3E">
        <w:rPr>
          <w:rFonts w:ascii="Arial" w:hAnsi="Arial" w:cs="Arial"/>
          <w:b/>
          <w:sz w:val="22"/>
          <w:szCs w:val="22"/>
        </w:rPr>
        <w:tab/>
      </w:r>
    </w:p>
    <w:p w:rsidR="004F4E11" w:rsidRPr="005A3A3E" w:rsidRDefault="004F4E11" w:rsidP="004F4E11">
      <w:pPr>
        <w:jc w:val="both"/>
        <w:rPr>
          <w:rFonts w:ascii="Calibri" w:hAnsi="Calibri"/>
          <w:b/>
          <w:bCs/>
          <w:sz w:val="22"/>
          <w:szCs w:val="22"/>
        </w:rPr>
      </w:pPr>
      <w:r w:rsidRPr="005A3A3E">
        <w:rPr>
          <w:rFonts w:ascii="Calibri" w:hAnsi="Calibri"/>
          <w:b/>
          <w:bCs/>
          <w:sz w:val="22"/>
          <w:szCs w:val="22"/>
        </w:rPr>
        <w:t xml:space="preserve">               </w:t>
      </w:r>
    </w:p>
    <w:p w:rsidR="005A3A3E" w:rsidRDefault="004F4E11" w:rsidP="005A3A3E">
      <w:pPr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5A3A3E">
        <w:rPr>
          <w:rFonts w:ascii="Arial" w:hAnsi="Arial" w:cs="Arial"/>
          <w:i/>
          <w:iCs/>
          <w:sz w:val="22"/>
          <w:szCs w:val="22"/>
        </w:rPr>
        <w:t>Dear Brother/Sister</w:t>
      </w:r>
    </w:p>
    <w:p w:rsidR="004F4E11" w:rsidRPr="005A3A3E" w:rsidRDefault="004F4E11" w:rsidP="005A3A3E">
      <w:pPr>
        <w:ind w:left="567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A3A3E">
        <w:rPr>
          <w:rFonts w:ascii="Arial" w:hAnsi="Arial" w:cs="Arial"/>
          <w:b/>
          <w:bCs/>
          <w:sz w:val="22"/>
          <w:szCs w:val="22"/>
          <w:u w:val="single"/>
        </w:rPr>
        <w:t>FBU CONFERENCE 2017: 10</w:t>
      </w:r>
      <w:r w:rsidRPr="005A3A3E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th</w:t>
      </w:r>
      <w:r w:rsidRPr="005A3A3E">
        <w:rPr>
          <w:rFonts w:ascii="Arial" w:hAnsi="Arial" w:cs="Arial"/>
          <w:b/>
          <w:bCs/>
          <w:sz w:val="22"/>
          <w:szCs w:val="22"/>
          <w:u w:val="single"/>
        </w:rPr>
        <w:t xml:space="preserve"> – 12</w:t>
      </w:r>
      <w:r w:rsidRPr="005A3A3E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th</w:t>
      </w:r>
      <w:r w:rsidRPr="005A3A3E">
        <w:rPr>
          <w:rFonts w:ascii="Arial" w:hAnsi="Arial" w:cs="Arial"/>
          <w:b/>
          <w:bCs/>
          <w:sz w:val="22"/>
          <w:szCs w:val="22"/>
          <w:u w:val="single"/>
        </w:rPr>
        <w:t xml:space="preserve"> MAY</w:t>
      </w:r>
    </w:p>
    <w:p w:rsidR="004F4E11" w:rsidRPr="005A3A3E" w:rsidRDefault="004F4E11" w:rsidP="004F4E11">
      <w:pPr>
        <w:ind w:left="567"/>
        <w:jc w:val="both"/>
        <w:rPr>
          <w:rFonts w:ascii="Arial" w:hAnsi="Arial" w:cs="Arial"/>
          <w:sz w:val="22"/>
          <w:szCs w:val="22"/>
        </w:rPr>
      </w:pPr>
      <w:r w:rsidRPr="005A3A3E">
        <w:rPr>
          <w:rFonts w:ascii="Arial" w:hAnsi="Arial" w:cs="Arial"/>
          <w:sz w:val="22"/>
          <w:szCs w:val="22"/>
        </w:rPr>
        <w:t xml:space="preserve">Please find enclosed documentation for the forthcoming Conference.  </w:t>
      </w:r>
    </w:p>
    <w:p w:rsidR="004F4E11" w:rsidRPr="005A3A3E" w:rsidRDefault="004F4E11" w:rsidP="004F4E11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5A3A3E">
        <w:rPr>
          <w:rFonts w:ascii="Arial" w:hAnsi="Arial" w:cs="Arial"/>
          <w:b/>
          <w:bCs/>
          <w:sz w:val="22"/>
          <w:szCs w:val="22"/>
        </w:rPr>
        <w:t>PROPOSED AMENDMENTS TO THE EXECUTIVE COUNCIL POLICY STATEMENTS</w:t>
      </w:r>
    </w:p>
    <w:p w:rsidR="004F4E11" w:rsidRPr="005A3A3E" w:rsidRDefault="004F4E11" w:rsidP="004F4E11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5A3A3E">
        <w:rPr>
          <w:rFonts w:ascii="Arial" w:hAnsi="Arial" w:cs="Arial"/>
          <w:b/>
          <w:bCs/>
          <w:sz w:val="22"/>
          <w:szCs w:val="22"/>
        </w:rPr>
        <w:t>Moved by Brigade</w:t>
      </w:r>
      <w:r w:rsidRPr="005A3A3E">
        <w:rPr>
          <w:rFonts w:ascii="Arial" w:hAnsi="Arial" w:cs="Arial"/>
          <w:b/>
          <w:bCs/>
          <w:color w:val="1F497D"/>
          <w:sz w:val="22"/>
          <w:szCs w:val="22"/>
        </w:rPr>
        <w:t xml:space="preserve"> </w:t>
      </w:r>
      <w:r w:rsidRPr="005A3A3E">
        <w:rPr>
          <w:rFonts w:ascii="Arial" w:hAnsi="Arial" w:cs="Arial"/>
          <w:b/>
          <w:bCs/>
          <w:sz w:val="22"/>
          <w:szCs w:val="22"/>
        </w:rPr>
        <w:t>Committees</w:t>
      </w:r>
    </w:p>
    <w:p w:rsidR="004F4E11" w:rsidRPr="005A3A3E" w:rsidRDefault="004F4E11" w:rsidP="004F4E11">
      <w:pPr>
        <w:numPr>
          <w:ilvl w:val="0"/>
          <w:numId w:val="1"/>
        </w:numPr>
        <w:spacing w:line="240" w:lineRule="auto"/>
        <w:ind w:left="567" w:right="453" w:firstLine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5A3A3E">
        <w:rPr>
          <w:rFonts w:ascii="Arial" w:hAnsi="Arial" w:cs="Arial"/>
          <w:b/>
          <w:bCs/>
          <w:i/>
          <w:iCs/>
          <w:sz w:val="22"/>
          <w:szCs w:val="22"/>
        </w:rPr>
        <w:t>Apprenticeships in the Fire and Rescue Service</w:t>
      </w:r>
    </w:p>
    <w:p w:rsidR="004F4E11" w:rsidRDefault="004F4E11" w:rsidP="00FB7028">
      <w:pPr>
        <w:numPr>
          <w:ilvl w:val="0"/>
          <w:numId w:val="1"/>
        </w:numPr>
        <w:spacing w:line="240" w:lineRule="auto"/>
        <w:ind w:left="567" w:right="453" w:firstLine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6D4CF6">
        <w:rPr>
          <w:rFonts w:ascii="Arial" w:hAnsi="Arial" w:cs="Arial"/>
          <w:b/>
          <w:bCs/>
          <w:i/>
          <w:iCs/>
          <w:sz w:val="22"/>
          <w:szCs w:val="22"/>
        </w:rPr>
        <w:t>The Trade Union Act</w:t>
      </w:r>
    </w:p>
    <w:p w:rsidR="006D4CF6" w:rsidRPr="006D4CF6" w:rsidRDefault="006D4CF6" w:rsidP="006D4CF6">
      <w:pPr>
        <w:spacing w:line="240" w:lineRule="auto"/>
        <w:ind w:left="567" w:right="453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0" w:name="_GoBack"/>
      <w:bookmarkEnd w:id="0"/>
    </w:p>
    <w:p w:rsidR="004F4E11" w:rsidRPr="005A3A3E" w:rsidRDefault="004F4E11" w:rsidP="005A3A3E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5A3A3E">
        <w:rPr>
          <w:rFonts w:ascii="Arial" w:hAnsi="Arial" w:cs="Arial"/>
          <w:sz w:val="22"/>
          <w:szCs w:val="22"/>
        </w:rPr>
        <w:t>Executive Council Policy Statements were previously sent to Officials and Branches via Circular 2017HOC0166DG on 20</w:t>
      </w:r>
      <w:r w:rsidRPr="005A3A3E">
        <w:rPr>
          <w:rFonts w:ascii="Arial" w:hAnsi="Arial" w:cs="Arial"/>
          <w:color w:val="1F497D"/>
          <w:sz w:val="22"/>
          <w:szCs w:val="22"/>
          <w:vertAlign w:val="superscript"/>
        </w:rPr>
        <w:t xml:space="preserve">th </w:t>
      </w:r>
      <w:r w:rsidRPr="005A3A3E">
        <w:rPr>
          <w:rFonts w:ascii="Arial" w:hAnsi="Arial" w:cs="Arial"/>
          <w:sz w:val="22"/>
          <w:szCs w:val="22"/>
        </w:rPr>
        <w:t>March 2017</w:t>
      </w:r>
      <w:r w:rsidR="005A3A3E" w:rsidRPr="005A3A3E">
        <w:rPr>
          <w:rFonts w:ascii="Arial" w:hAnsi="Arial" w:cs="Arial"/>
          <w:sz w:val="22"/>
          <w:szCs w:val="22"/>
        </w:rPr>
        <w:t>.</w:t>
      </w:r>
    </w:p>
    <w:p w:rsidR="005A3A3E" w:rsidRPr="005A3A3E" w:rsidRDefault="005A3A3E" w:rsidP="005A3A3E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4F4E11" w:rsidRPr="005A3A3E" w:rsidRDefault="004F4E11" w:rsidP="004F4E11">
      <w:pPr>
        <w:ind w:left="567"/>
        <w:jc w:val="both"/>
        <w:rPr>
          <w:rFonts w:ascii="Arial" w:hAnsi="Arial" w:cs="Arial"/>
          <w:sz w:val="22"/>
          <w:szCs w:val="22"/>
        </w:rPr>
      </w:pPr>
      <w:r w:rsidRPr="005A3A3E">
        <w:rPr>
          <w:rFonts w:ascii="Arial" w:hAnsi="Arial" w:cs="Arial"/>
          <w:sz w:val="22"/>
          <w:szCs w:val="22"/>
        </w:rPr>
        <w:t>Many thanks</w:t>
      </w:r>
      <w:r w:rsidR="005A3A3E" w:rsidRPr="005A3A3E">
        <w:rPr>
          <w:rFonts w:ascii="Arial" w:hAnsi="Arial" w:cs="Arial"/>
          <w:sz w:val="22"/>
          <w:szCs w:val="22"/>
        </w:rPr>
        <w:t>.</w:t>
      </w:r>
    </w:p>
    <w:p w:rsidR="004F4E11" w:rsidRPr="005A3A3E" w:rsidRDefault="004F4E11" w:rsidP="004F4E11">
      <w:pPr>
        <w:ind w:left="567"/>
        <w:jc w:val="both"/>
        <w:rPr>
          <w:rFonts w:ascii="Arial" w:hAnsi="Arial" w:cs="Arial"/>
          <w:sz w:val="22"/>
          <w:szCs w:val="22"/>
        </w:rPr>
      </w:pPr>
      <w:r w:rsidRPr="005A3A3E">
        <w:rPr>
          <w:rFonts w:ascii="Arial" w:hAnsi="Arial" w:cs="Arial"/>
          <w:sz w:val="22"/>
          <w:szCs w:val="22"/>
        </w:rPr>
        <w:t>Yours fraternally</w:t>
      </w:r>
      <w:r w:rsidR="005A3A3E" w:rsidRPr="005A3A3E">
        <w:rPr>
          <w:rFonts w:ascii="Arial" w:hAnsi="Arial" w:cs="Arial"/>
          <w:sz w:val="22"/>
          <w:szCs w:val="22"/>
        </w:rPr>
        <w:t>,</w:t>
      </w:r>
    </w:p>
    <w:p w:rsidR="005A3A3E" w:rsidRPr="005A3A3E" w:rsidRDefault="005A3A3E" w:rsidP="004F4E11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5A3A3E">
        <w:rPr>
          <w:rFonts w:ascii="Arial" w:hAnsi="Arial" w:cs="Arial"/>
          <w:b/>
          <w:noProof/>
          <w:sz w:val="22"/>
          <w:szCs w:val="22"/>
          <w:lang w:eastAsia="en-GB"/>
        </w:rPr>
        <w:drawing>
          <wp:inline distT="0" distB="0" distL="0" distR="0" wp14:anchorId="082370DF" wp14:editId="52ADD1B5">
            <wp:extent cx="2895600" cy="7239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E11" w:rsidRPr="005A3A3E" w:rsidRDefault="004F4E11" w:rsidP="005A3A3E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 w:rsidRPr="005A3A3E">
        <w:rPr>
          <w:rFonts w:ascii="Arial" w:hAnsi="Arial" w:cs="Arial"/>
          <w:b/>
          <w:sz w:val="22"/>
          <w:szCs w:val="22"/>
        </w:rPr>
        <w:t>DAVE GREEN</w:t>
      </w:r>
    </w:p>
    <w:p w:rsidR="004F4E11" w:rsidRPr="005A3A3E" w:rsidRDefault="004F4E11" w:rsidP="005A3A3E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 w:rsidRPr="005A3A3E">
        <w:rPr>
          <w:rFonts w:ascii="Arial" w:hAnsi="Arial" w:cs="Arial"/>
          <w:b/>
          <w:sz w:val="22"/>
          <w:szCs w:val="22"/>
        </w:rPr>
        <w:t>National Officer</w:t>
      </w:r>
    </w:p>
    <w:p w:rsidR="004F4E11" w:rsidRPr="005A3A3E" w:rsidRDefault="004F4E11" w:rsidP="005A3A3E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 w:rsidRPr="005A3A3E">
        <w:rPr>
          <w:rFonts w:ascii="Arial" w:hAnsi="Arial" w:cs="Arial"/>
          <w:b/>
          <w:sz w:val="22"/>
          <w:szCs w:val="22"/>
        </w:rPr>
        <w:t xml:space="preserve">Secretary, Standing Orders Committee     </w:t>
      </w:r>
    </w:p>
    <w:p w:rsidR="004F4E11" w:rsidRPr="005A3A3E" w:rsidRDefault="004F4E11" w:rsidP="004F4E11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4F4E11" w:rsidRPr="005A3A3E" w:rsidRDefault="004F4E11" w:rsidP="004F4E11">
      <w:pPr>
        <w:ind w:left="567"/>
        <w:rPr>
          <w:rFonts w:ascii="Arial" w:hAnsi="Arial" w:cs="Arial"/>
          <w:sz w:val="22"/>
          <w:szCs w:val="22"/>
        </w:rPr>
      </w:pPr>
      <w:proofErr w:type="spellStart"/>
      <w:r w:rsidRPr="005A3A3E">
        <w:rPr>
          <w:rFonts w:ascii="Arial" w:hAnsi="Arial" w:cs="Arial"/>
          <w:sz w:val="22"/>
          <w:szCs w:val="22"/>
        </w:rPr>
        <w:t>Enc</w:t>
      </w:r>
      <w:proofErr w:type="spellEnd"/>
      <w:r w:rsidRPr="005A3A3E">
        <w:rPr>
          <w:rFonts w:ascii="Arial" w:hAnsi="Arial" w:cs="Arial"/>
          <w:sz w:val="22"/>
          <w:szCs w:val="22"/>
        </w:rPr>
        <w:t xml:space="preserve">: Amendments to EC Policy Statements                            </w:t>
      </w:r>
    </w:p>
    <w:p w:rsidR="004F4E11" w:rsidRPr="005A3A3E" w:rsidRDefault="004F4E11" w:rsidP="004F4E11">
      <w:pPr>
        <w:rPr>
          <w:rFonts w:ascii="Calibri" w:hAnsi="Calibri"/>
          <w:sz w:val="22"/>
          <w:szCs w:val="22"/>
        </w:rPr>
      </w:pPr>
    </w:p>
    <w:p w:rsidR="004B3B66" w:rsidRPr="005A3A3E" w:rsidRDefault="005A3A3E" w:rsidP="004B3B66">
      <w:pPr>
        <w:tabs>
          <w:tab w:val="left" w:pos="5412"/>
          <w:tab w:val="left" w:pos="10206"/>
        </w:tabs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  <w:r w:rsidRPr="005A3A3E">
        <w:rPr>
          <w:rFonts w:ascii="Arial" w:hAnsi="Arial" w:cs="Arial"/>
          <w:sz w:val="22"/>
          <w:szCs w:val="22"/>
        </w:rPr>
        <w:t>DG/</w:t>
      </w:r>
      <w:proofErr w:type="spellStart"/>
      <w:r w:rsidRPr="005A3A3E">
        <w:rPr>
          <w:rFonts w:ascii="Arial" w:hAnsi="Arial" w:cs="Arial"/>
          <w:sz w:val="22"/>
          <w:szCs w:val="22"/>
        </w:rPr>
        <w:t>jr</w:t>
      </w:r>
      <w:proofErr w:type="spellEnd"/>
    </w:p>
    <w:sectPr w:rsidR="004B3B66" w:rsidRPr="005A3A3E" w:rsidSect="005A3A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88" w:right="985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050" w:rsidRDefault="00364050" w:rsidP="00287DFF">
      <w:pPr>
        <w:spacing w:line="240" w:lineRule="auto"/>
      </w:pPr>
      <w:r>
        <w:separator/>
      </w:r>
    </w:p>
  </w:endnote>
  <w:endnote w:type="continuationSeparator" w:id="0">
    <w:p w:rsidR="00364050" w:rsidRDefault="00364050" w:rsidP="002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050" w:rsidRDefault="00364050" w:rsidP="00287DFF">
      <w:pPr>
        <w:spacing w:line="240" w:lineRule="auto"/>
      </w:pPr>
      <w:r>
        <w:separator/>
      </w:r>
    </w:p>
  </w:footnote>
  <w:footnote w:type="continuationSeparator" w:id="0">
    <w:p w:rsidR="00364050" w:rsidRDefault="00364050" w:rsidP="002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287DFF" w:rsidP="00287DFF">
    <w:pPr>
      <w:pStyle w:val="Header"/>
      <w:ind w:left="567" w:right="567" w:hanging="56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7C7F4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49D200F3" wp14:editId="187B549A">
          <wp:extent cx="7041515" cy="2177544"/>
          <wp:effectExtent l="0" t="0" r="0" b="698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8980" cy="218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01C95"/>
    <w:multiLevelType w:val="hybridMultilevel"/>
    <w:tmpl w:val="BA282FF8"/>
    <w:lvl w:ilvl="0" w:tplc="0809000F">
      <w:start w:val="1"/>
      <w:numFmt w:val="decimal"/>
      <w:lvlText w:val="%1."/>
      <w:lvlJc w:val="left"/>
      <w:pPr>
        <w:ind w:left="2563" w:hanging="360"/>
      </w:pPr>
    </w:lvl>
    <w:lvl w:ilvl="1" w:tplc="08090019">
      <w:start w:val="1"/>
      <w:numFmt w:val="lowerLetter"/>
      <w:lvlText w:val="%2."/>
      <w:lvlJc w:val="left"/>
      <w:pPr>
        <w:ind w:left="3283" w:hanging="360"/>
      </w:pPr>
    </w:lvl>
    <w:lvl w:ilvl="2" w:tplc="0809001B">
      <w:start w:val="1"/>
      <w:numFmt w:val="lowerRoman"/>
      <w:lvlText w:val="%3."/>
      <w:lvlJc w:val="right"/>
      <w:pPr>
        <w:ind w:left="4003" w:hanging="180"/>
      </w:pPr>
    </w:lvl>
    <w:lvl w:ilvl="3" w:tplc="0809000F">
      <w:start w:val="1"/>
      <w:numFmt w:val="decimal"/>
      <w:lvlText w:val="%4."/>
      <w:lvlJc w:val="left"/>
      <w:pPr>
        <w:ind w:left="4723" w:hanging="360"/>
      </w:pPr>
    </w:lvl>
    <w:lvl w:ilvl="4" w:tplc="08090019">
      <w:start w:val="1"/>
      <w:numFmt w:val="lowerLetter"/>
      <w:lvlText w:val="%5."/>
      <w:lvlJc w:val="left"/>
      <w:pPr>
        <w:ind w:left="5443" w:hanging="360"/>
      </w:pPr>
    </w:lvl>
    <w:lvl w:ilvl="5" w:tplc="0809001B">
      <w:start w:val="1"/>
      <w:numFmt w:val="lowerRoman"/>
      <w:lvlText w:val="%6."/>
      <w:lvlJc w:val="right"/>
      <w:pPr>
        <w:ind w:left="6163" w:hanging="180"/>
      </w:pPr>
    </w:lvl>
    <w:lvl w:ilvl="6" w:tplc="0809000F">
      <w:start w:val="1"/>
      <w:numFmt w:val="decimal"/>
      <w:lvlText w:val="%7."/>
      <w:lvlJc w:val="left"/>
      <w:pPr>
        <w:ind w:left="6883" w:hanging="360"/>
      </w:pPr>
    </w:lvl>
    <w:lvl w:ilvl="7" w:tplc="08090019">
      <w:start w:val="1"/>
      <w:numFmt w:val="lowerLetter"/>
      <w:lvlText w:val="%8."/>
      <w:lvlJc w:val="left"/>
      <w:pPr>
        <w:ind w:left="7603" w:hanging="360"/>
      </w:pPr>
    </w:lvl>
    <w:lvl w:ilvl="8" w:tplc="0809001B">
      <w:start w:val="1"/>
      <w:numFmt w:val="lowerRoman"/>
      <w:lvlText w:val="%9."/>
      <w:lvlJc w:val="right"/>
      <w:pPr>
        <w:ind w:left="832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F2"/>
    <w:rsid w:val="00040D9E"/>
    <w:rsid w:val="0008347B"/>
    <w:rsid w:val="000D35A1"/>
    <w:rsid w:val="00103C8C"/>
    <w:rsid w:val="0012181C"/>
    <w:rsid w:val="001268AB"/>
    <w:rsid w:val="00173C50"/>
    <w:rsid w:val="00191AFD"/>
    <w:rsid w:val="001968FA"/>
    <w:rsid w:val="001E2008"/>
    <w:rsid w:val="00237EAC"/>
    <w:rsid w:val="00244E90"/>
    <w:rsid w:val="002513E9"/>
    <w:rsid w:val="00286A9A"/>
    <w:rsid w:val="00287DFF"/>
    <w:rsid w:val="00312AF2"/>
    <w:rsid w:val="00364050"/>
    <w:rsid w:val="00453D68"/>
    <w:rsid w:val="004B3B66"/>
    <w:rsid w:val="004F4E11"/>
    <w:rsid w:val="005A3A3E"/>
    <w:rsid w:val="00627C21"/>
    <w:rsid w:val="00643564"/>
    <w:rsid w:val="006D4CF6"/>
    <w:rsid w:val="006E2F53"/>
    <w:rsid w:val="007335F2"/>
    <w:rsid w:val="007A226D"/>
    <w:rsid w:val="007C7F41"/>
    <w:rsid w:val="0085506A"/>
    <w:rsid w:val="008C387F"/>
    <w:rsid w:val="00903E17"/>
    <w:rsid w:val="00904EC7"/>
    <w:rsid w:val="00975054"/>
    <w:rsid w:val="00981FDA"/>
    <w:rsid w:val="00996944"/>
    <w:rsid w:val="009B4C02"/>
    <w:rsid w:val="009C1930"/>
    <w:rsid w:val="00A06765"/>
    <w:rsid w:val="00AB52EA"/>
    <w:rsid w:val="00B14A1C"/>
    <w:rsid w:val="00D348FF"/>
    <w:rsid w:val="00E06A62"/>
    <w:rsid w:val="00E07AFD"/>
    <w:rsid w:val="00E973B3"/>
    <w:rsid w:val="00EE7B1F"/>
    <w:rsid w:val="00F11254"/>
    <w:rsid w:val="00F7655A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DFE09222-D2DF-4CEF-96F7-8BD295BB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A62"/>
    <w:pPr>
      <w:spacing w:line="360" w:lineRule="auto"/>
    </w:p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F4E11"/>
    <w:pPr>
      <w:spacing w:before="240" w:after="60" w:line="240" w:lineRule="auto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BalloonText">
    <w:name w:val="Balloon Text"/>
    <w:basedOn w:val="Normal"/>
    <w:link w:val="BalloonTextChar"/>
    <w:uiPriority w:val="99"/>
    <w:semiHidden/>
    <w:unhideWhenUsed/>
    <w:rsid w:val="00E06A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A62"/>
    <w:rPr>
      <w:rFonts w:ascii="Segoe UI" w:hAnsi="Segoe UI" w:cs="Segoe UI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E11"/>
    <w:rPr>
      <w:rFonts w:ascii="Arial" w:hAnsi="Arial" w:cs="Arial"/>
      <w:sz w:val="22"/>
      <w:szCs w:val="22"/>
    </w:rPr>
  </w:style>
  <w:style w:type="paragraph" w:styleId="NoSpacing">
    <w:name w:val="No Spacing"/>
    <w:uiPriority w:val="1"/>
    <w:qFormat/>
    <w:rsid w:val="005A3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7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.celardi\Desktop\New%20FBU%20LH%20Mono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FBU LH Mono 2.dotx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Celardi</dc:creator>
  <cp:keywords/>
  <dc:description/>
  <cp:lastModifiedBy>Jan Ross</cp:lastModifiedBy>
  <cp:revision>2</cp:revision>
  <cp:lastPrinted>2016-05-24T13:35:00Z</cp:lastPrinted>
  <dcterms:created xsi:type="dcterms:W3CDTF">2017-04-21T08:28:00Z</dcterms:created>
  <dcterms:modified xsi:type="dcterms:W3CDTF">2017-04-21T08:28:00Z</dcterms:modified>
</cp:coreProperties>
</file>