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="00C01E14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2017HOC0183DG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="00C01E14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2017HOC0183DG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01E14" w:rsidRDefault="00C01E14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 w:rsidRPr="00FE3C28">
        <w:rPr>
          <w:rFonts w:ascii="Arial" w:hAnsi="Arial" w:cs="Arial"/>
          <w:b/>
          <w:sz w:val="22"/>
          <w:szCs w:val="22"/>
        </w:rPr>
        <w:t xml:space="preserve">Date: </w:t>
      </w:r>
      <w:r w:rsidR="00C01E14">
        <w:rPr>
          <w:rFonts w:ascii="Arial" w:hAnsi="Arial" w:cs="Arial"/>
          <w:b/>
          <w:sz w:val="22"/>
          <w:szCs w:val="22"/>
        </w:rPr>
        <w:t>24 March 2017</w:t>
      </w:r>
    </w:p>
    <w:p w:rsidR="008C387F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01E14" w:rsidRDefault="00C01E14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To: All Members</w:t>
      </w:r>
    </w:p>
    <w:p w:rsidR="00C01E14" w:rsidRDefault="00C01E14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01E14" w:rsidRDefault="00C01E14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01E14" w:rsidRDefault="00C01E14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C01E14" w:rsidRPr="00FE3C28" w:rsidRDefault="00C01E14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5412"/>
          <w:tab w:val="left" w:pos="10206"/>
        </w:tabs>
        <w:ind w:left="567" w:right="560"/>
        <w:jc w:val="both"/>
        <w:rPr>
          <w:rFonts w:ascii="Arial" w:hAnsi="Arial" w:cs="Arial"/>
          <w:sz w:val="22"/>
          <w:szCs w:val="20"/>
        </w:rPr>
      </w:pPr>
      <w:r w:rsidRPr="00FE3C28">
        <w:rPr>
          <w:rFonts w:ascii="Arial" w:hAnsi="Arial" w:cs="Arial"/>
          <w:sz w:val="22"/>
          <w:szCs w:val="22"/>
        </w:rPr>
        <w:t xml:space="preserve">Dear </w:t>
      </w:r>
      <w:r w:rsidR="00FE3C28" w:rsidRPr="00FE3C28">
        <w:rPr>
          <w:rFonts w:ascii="Arial" w:hAnsi="Arial" w:cs="Arial"/>
          <w:sz w:val="22"/>
          <w:szCs w:val="22"/>
        </w:rPr>
        <w:t xml:space="preserve">Brother/Sister </w:t>
      </w:r>
      <w:r w:rsidRPr="00FE3C28">
        <w:rPr>
          <w:rFonts w:ascii="Arial" w:hAnsi="Arial" w:cs="Arial"/>
          <w:sz w:val="22"/>
          <w:szCs w:val="22"/>
        </w:rPr>
        <w:t xml:space="preserve"> </w:t>
      </w:r>
    </w:p>
    <w:p w:rsidR="00C01E14" w:rsidRPr="00C01E14" w:rsidRDefault="00C01E14" w:rsidP="00C01E14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C01E14">
        <w:rPr>
          <w:rFonts w:ascii="Arial" w:hAnsi="Arial" w:cs="Arial"/>
          <w:b/>
          <w:sz w:val="22"/>
          <w:szCs w:val="22"/>
        </w:rPr>
        <w:t>FBU CONFERENCE 2017 – ALTERATION TO THE STANDING ORDERS OF CONFERENCE</w:t>
      </w:r>
    </w:p>
    <w:p w:rsidR="00C01E14" w:rsidRPr="00C01E14" w:rsidRDefault="00C01E14" w:rsidP="00C01E14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C01E14" w:rsidRPr="00C01E14" w:rsidRDefault="00C01E14" w:rsidP="00C01E14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>Attached is a proposed amendment to the standing orders of conference, to be moved by the Executive Council. This will be voted on at the conference in Blackpool (10</w:t>
      </w:r>
      <w:r w:rsidRPr="00C01E14">
        <w:rPr>
          <w:rFonts w:ascii="Arial" w:hAnsi="Arial" w:cs="Arial"/>
          <w:sz w:val="22"/>
          <w:szCs w:val="22"/>
          <w:vertAlign w:val="superscript"/>
        </w:rPr>
        <w:t>th</w:t>
      </w:r>
      <w:r w:rsidRPr="00C01E14">
        <w:rPr>
          <w:rFonts w:ascii="Arial" w:hAnsi="Arial" w:cs="Arial"/>
          <w:sz w:val="22"/>
          <w:szCs w:val="22"/>
        </w:rPr>
        <w:t xml:space="preserve"> – 12</w:t>
      </w:r>
      <w:r w:rsidRPr="00C01E14">
        <w:rPr>
          <w:rFonts w:ascii="Arial" w:hAnsi="Arial" w:cs="Arial"/>
          <w:sz w:val="22"/>
          <w:szCs w:val="22"/>
          <w:vertAlign w:val="superscript"/>
        </w:rPr>
        <w:t>th</w:t>
      </w:r>
      <w:r w:rsidRPr="00C01E14">
        <w:rPr>
          <w:rFonts w:ascii="Arial" w:hAnsi="Arial" w:cs="Arial"/>
          <w:sz w:val="22"/>
          <w:szCs w:val="22"/>
        </w:rPr>
        <w:t xml:space="preserve"> May 2017)</w:t>
      </w:r>
      <w:r w:rsidR="00B44D18">
        <w:rPr>
          <w:rFonts w:ascii="Arial" w:hAnsi="Arial" w:cs="Arial"/>
          <w:sz w:val="22"/>
          <w:szCs w:val="22"/>
        </w:rPr>
        <w:t>.</w:t>
      </w:r>
    </w:p>
    <w:p w:rsidR="00C01E14" w:rsidRPr="00C01E14" w:rsidRDefault="00C01E14" w:rsidP="00C01E14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C01E14" w:rsidRPr="00C01E14" w:rsidRDefault="00C01E14" w:rsidP="00C01E14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>The alteration is being proposed as a result of a resolution, moved by the West Midlands</w:t>
      </w:r>
      <w:r w:rsidR="00B44D18" w:rsidRPr="00C01E14">
        <w:rPr>
          <w:rFonts w:ascii="Arial" w:hAnsi="Arial" w:cs="Arial"/>
          <w:sz w:val="22"/>
          <w:szCs w:val="22"/>
        </w:rPr>
        <w:t>, that</w:t>
      </w:r>
      <w:r w:rsidRPr="00C01E14">
        <w:rPr>
          <w:rFonts w:ascii="Arial" w:hAnsi="Arial" w:cs="Arial"/>
          <w:sz w:val="22"/>
          <w:szCs w:val="22"/>
        </w:rPr>
        <w:t xml:space="preserve"> was agreed at conference 2016.</w:t>
      </w: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B44D18" w:rsidRPr="00DD73D3" w:rsidRDefault="00B44D18" w:rsidP="00B44D18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DD73D3">
        <w:rPr>
          <w:rFonts w:ascii="Arial" w:hAnsi="Arial" w:cs="Arial"/>
          <w:sz w:val="22"/>
          <w:szCs w:val="22"/>
        </w:rPr>
        <w:t>Yours fraternally,</w:t>
      </w:r>
    </w:p>
    <w:p w:rsidR="00B44D18" w:rsidRPr="00DD73D3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 w:rsidRPr="00DD73D3"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57ED543F" wp14:editId="46C5E7D4">
            <wp:extent cx="2895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DAVE GREEN</w:t>
      </w: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National Officer</w:t>
      </w:r>
      <w:bookmarkStart w:id="0" w:name="_GoBack"/>
      <w:bookmarkEnd w:id="0"/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B44D18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B44D18" w:rsidRPr="00DD73D3" w:rsidRDefault="00B44D18" w:rsidP="00B44D18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DG/</w:t>
      </w:r>
      <w:proofErr w:type="spellStart"/>
      <w:r>
        <w:rPr>
          <w:rFonts w:ascii="Arial" w:hAnsi="Arial" w:cs="Arial"/>
          <w:b/>
          <w:sz w:val="22"/>
          <w:szCs w:val="22"/>
        </w:rPr>
        <w:t>jr</w:t>
      </w:r>
      <w:proofErr w:type="spellEnd"/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sectPr w:rsidR="008C387F" w:rsidRPr="00FE3C28" w:rsidSect="00C01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88" w:right="1268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7AF" w:rsidRDefault="00C027AF" w:rsidP="00287DFF">
      <w:pPr>
        <w:spacing w:line="240" w:lineRule="auto"/>
      </w:pPr>
      <w:r>
        <w:separator/>
      </w:r>
    </w:p>
  </w:endnote>
  <w:endnote w:type="continuationSeparator" w:id="0">
    <w:p w:rsidR="00C027AF" w:rsidRDefault="00C027AF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7AF" w:rsidRDefault="00C027AF" w:rsidP="00287DFF">
      <w:pPr>
        <w:spacing w:line="240" w:lineRule="auto"/>
      </w:pPr>
      <w:r>
        <w:separator/>
      </w:r>
    </w:p>
  </w:footnote>
  <w:footnote w:type="continuationSeparator" w:id="0">
    <w:p w:rsidR="00C027AF" w:rsidRDefault="00C027AF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EwMjU2MLUwMDYzMjFV0lEKTi0uzszPAykwrAUA5bzPLCwAAAA="/>
  </w:docVars>
  <w:rsids>
    <w:rsidRoot w:val="00312AF2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86A9A"/>
    <w:rsid w:val="00287DFF"/>
    <w:rsid w:val="0030013A"/>
    <w:rsid w:val="00312AF2"/>
    <w:rsid w:val="00364050"/>
    <w:rsid w:val="00453D68"/>
    <w:rsid w:val="00627C21"/>
    <w:rsid w:val="00643564"/>
    <w:rsid w:val="007335F2"/>
    <w:rsid w:val="007A226D"/>
    <w:rsid w:val="007C7F41"/>
    <w:rsid w:val="0085506A"/>
    <w:rsid w:val="008C387F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B14A1C"/>
    <w:rsid w:val="00B44D18"/>
    <w:rsid w:val="00C01E14"/>
    <w:rsid w:val="00C027AF"/>
    <w:rsid w:val="00C94186"/>
    <w:rsid w:val="00D348FF"/>
    <w:rsid w:val="00E06A62"/>
    <w:rsid w:val="00E07AFD"/>
    <w:rsid w:val="00EE7B1F"/>
    <w:rsid w:val="00F11254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3FD7-0EDB-4DD7-A6F3-2A73B8D8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2016-05-24T13:35:00Z</cp:lastPrinted>
  <dcterms:created xsi:type="dcterms:W3CDTF">2017-03-24T10:35:00Z</dcterms:created>
  <dcterms:modified xsi:type="dcterms:W3CDTF">2017-03-24T10:35:00Z</dcterms:modified>
</cp:coreProperties>
</file>