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4B174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Pr="001E200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4B1740" w:rsidRPr="004B1740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2016HOC0126AD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4B1740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Pr="001E200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4B1740" w:rsidRPr="004B1740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2016HOC0126AD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2F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B1740" w:rsidRDefault="004B174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B1740" w:rsidRPr="004B1740" w:rsidRDefault="004B1740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 </w:t>
      </w:r>
      <w:r>
        <w:rPr>
          <w:rFonts w:ascii="Arial" w:hAnsi="Arial" w:cs="Arial"/>
          <w:b/>
          <w:sz w:val="22"/>
          <w:szCs w:val="22"/>
        </w:rPr>
        <w:t>ALL MEMBERS</w:t>
      </w:r>
    </w:p>
    <w:p w:rsidR="008C387F" w:rsidRDefault="008C387F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4B1740" w:rsidRDefault="004B1740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4B1740" w:rsidRPr="00FE3C28" w:rsidRDefault="004B1740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C387F" w:rsidRPr="004B1740" w:rsidRDefault="004B174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4B1740">
        <w:rPr>
          <w:rFonts w:ascii="Arial" w:hAnsi="Arial" w:cs="Arial"/>
          <w:sz w:val="22"/>
          <w:szCs w:val="22"/>
        </w:rPr>
        <w:t>21 February 2017</w:t>
      </w:r>
    </w:p>
    <w:p w:rsidR="008C387F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B1740" w:rsidRDefault="004B174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B1740" w:rsidRPr="00FE3C28" w:rsidRDefault="004B174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Default="008C387F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sz w:val="22"/>
          <w:szCs w:val="22"/>
        </w:rPr>
        <w:t xml:space="preserve">Dear </w:t>
      </w:r>
      <w:r w:rsidR="00FE3C28" w:rsidRPr="00FE3C28">
        <w:rPr>
          <w:rFonts w:ascii="Arial" w:hAnsi="Arial" w:cs="Arial"/>
          <w:sz w:val="22"/>
          <w:szCs w:val="22"/>
        </w:rPr>
        <w:t xml:space="preserve">Brother/Sister </w:t>
      </w:r>
      <w:r w:rsidRPr="00FE3C28">
        <w:rPr>
          <w:rFonts w:ascii="Arial" w:hAnsi="Arial" w:cs="Arial"/>
          <w:sz w:val="22"/>
          <w:szCs w:val="22"/>
        </w:rPr>
        <w:t xml:space="preserve"> 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NJC/01/17 – REPORT OF THE INDEPENDENT CHAIR 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NJC/02/17 – INCLUSIVE FIRE SERVICE GROUP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NJC/03/17 – APPRENTICESHIP SCHEMES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find attached, a copy of NJC circular numbers NJC/01/17, NJC/02/17 and NJC/03/17, reporting some issues discusse</w:t>
      </w:r>
      <w:r w:rsidR="008A3216">
        <w:rPr>
          <w:rFonts w:ascii="Arial" w:hAnsi="Arial" w:cs="Arial"/>
          <w:sz w:val="22"/>
          <w:szCs w:val="22"/>
        </w:rPr>
        <w:t>d at the meeting of the NJC</w:t>
      </w:r>
      <w:r w:rsidR="002617FA">
        <w:rPr>
          <w:rFonts w:ascii="Arial" w:hAnsi="Arial" w:cs="Arial"/>
          <w:sz w:val="22"/>
          <w:szCs w:val="22"/>
        </w:rPr>
        <w:t>/MMNB</w:t>
      </w:r>
      <w:r>
        <w:rPr>
          <w:rFonts w:ascii="Arial" w:hAnsi="Arial" w:cs="Arial"/>
          <w:sz w:val="22"/>
          <w:szCs w:val="22"/>
        </w:rPr>
        <w:t xml:space="preserve"> held on 14 February 2017.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 wishes.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fraternally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right="561"/>
        <w:jc w:val="both"/>
        <w:rPr>
          <w:rFonts w:ascii="Trebuchet MS" w:hAnsi="Trebuchet MS"/>
        </w:rPr>
      </w:pPr>
      <w:r w:rsidRPr="007E60A4">
        <w:rPr>
          <w:rFonts w:ascii="Trebuchet MS" w:hAnsi="Trebuchet MS"/>
        </w:rPr>
        <w:object w:dxaOrig="12313" w:dyaOrig="7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6pt;height:69.5pt" o:ole="">
            <v:imagedata r:id="rId6" o:title=""/>
          </v:shape>
          <o:OLEObject Type="Embed" ProgID="MSPhotoEd.3" ShapeID="_x0000_i1025" DrawAspect="Content" ObjectID="_1549198408" r:id="rId7"/>
        </w:objec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ANDY DARK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Assistant General Secretary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Trebuchet MS" w:hAnsi="Trebuchet MS"/>
          <w:b/>
        </w:rPr>
      </w:pP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Trebuchet MS" w:hAnsi="Trebuchet MS"/>
        </w:rPr>
      </w:pPr>
      <w:r>
        <w:rPr>
          <w:rFonts w:ascii="Trebuchet MS" w:hAnsi="Trebuchet MS"/>
        </w:rPr>
        <w:t>Attach. X3</w:t>
      </w:r>
    </w:p>
    <w:p w:rsid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Trebuchet MS" w:hAnsi="Trebuchet MS"/>
        </w:rPr>
      </w:pPr>
    </w:p>
    <w:p w:rsidR="004B1740" w:rsidRPr="004B1740" w:rsidRDefault="004B1740" w:rsidP="004B1740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Trebuchet MS" w:hAnsi="Trebuchet MS"/>
        </w:rPr>
        <w:t>AD/</w:t>
      </w:r>
      <w:proofErr w:type="spellStart"/>
      <w:r>
        <w:rPr>
          <w:rFonts w:ascii="Trebuchet MS" w:hAnsi="Trebuchet MS"/>
        </w:rPr>
        <w:t>jh</w:t>
      </w:r>
      <w:proofErr w:type="spellEnd"/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sectPr w:rsidR="008C387F" w:rsidRPr="00FE3C28" w:rsidSect="007C7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88" w:right="56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35C" w:rsidRDefault="0000535C" w:rsidP="00287DFF">
      <w:pPr>
        <w:spacing w:line="240" w:lineRule="auto"/>
      </w:pPr>
      <w:r>
        <w:separator/>
      </w:r>
    </w:p>
  </w:endnote>
  <w:endnote w:type="continuationSeparator" w:id="0">
    <w:p w:rsidR="0000535C" w:rsidRDefault="0000535C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35C" w:rsidRDefault="0000535C" w:rsidP="00287DFF">
      <w:pPr>
        <w:spacing w:line="240" w:lineRule="auto"/>
      </w:pPr>
      <w:r>
        <w:separator/>
      </w:r>
    </w:p>
  </w:footnote>
  <w:footnote w:type="continuationSeparator" w:id="0">
    <w:p w:rsidR="0000535C" w:rsidRDefault="0000535C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0MzMxMzc1NzM1NzRX0lEKTi0uzszPAykwrAUAP2i/ZSwAAAA="/>
  </w:docVars>
  <w:rsids>
    <w:rsidRoot w:val="00312AF2"/>
    <w:rsid w:val="0000535C"/>
    <w:rsid w:val="00040D9E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617FA"/>
    <w:rsid w:val="00286A9A"/>
    <w:rsid w:val="00287DFF"/>
    <w:rsid w:val="00312AF2"/>
    <w:rsid w:val="00364050"/>
    <w:rsid w:val="00453D68"/>
    <w:rsid w:val="004B1740"/>
    <w:rsid w:val="00627C21"/>
    <w:rsid w:val="00643564"/>
    <w:rsid w:val="007335F2"/>
    <w:rsid w:val="007A226D"/>
    <w:rsid w:val="007C7F41"/>
    <w:rsid w:val="007F1860"/>
    <w:rsid w:val="0085506A"/>
    <w:rsid w:val="008A3216"/>
    <w:rsid w:val="008C387F"/>
    <w:rsid w:val="00903E17"/>
    <w:rsid w:val="00904EC7"/>
    <w:rsid w:val="00975054"/>
    <w:rsid w:val="00981FDA"/>
    <w:rsid w:val="00996944"/>
    <w:rsid w:val="009B4C02"/>
    <w:rsid w:val="009C1930"/>
    <w:rsid w:val="00A06765"/>
    <w:rsid w:val="00AB52EA"/>
    <w:rsid w:val="00B14A1C"/>
    <w:rsid w:val="00CF46C7"/>
    <w:rsid w:val="00D348FF"/>
    <w:rsid w:val="00E06A62"/>
    <w:rsid w:val="00E07AFD"/>
    <w:rsid w:val="00EE7B1F"/>
    <w:rsid w:val="00F11254"/>
    <w:rsid w:val="00F7655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2016-05-24T13:35:00Z</cp:lastPrinted>
  <dcterms:created xsi:type="dcterms:W3CDTF">2017-02-21T16:07:00Z</dcterms:created>
  <dcterms:modified xsi:type="dcterms:W3CDTF">2017-02-21T16:07:00Z</dcterms:modified>
</cp:coreProperties>
</file>