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B1F" w:rsidRPr="00FE3C28" w:rsidRDefault="0085506A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  <w:r w:rsidRPr="00FE3C28">
        <w:rPr>
          <w:rFonts w:ascii="Arial" w:hAnsi="Arial" w:cs="Arial"/>
          <w:noProof/>
          <w:sz w:val="22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61639B" wp14:editId="293734CF">
                <wp:simplePos x="0" y="0"/>
                <wp:positionH relativeFrom="column">
                  <wp:posOffset>3823335</wp:posOffset>
                </wp:positionH>
                <wp:positionV relativeFrom="paragraph">
                  <wp:posOffset>-105410</wp:posOffset>
                </wp:positionV>
                <wp:extent cx="2714625" cy="274320"/>
                <wp:effectExtent l="0" t="0" r="0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274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A62" w:rsidRPr="001E2008" w:rsidRDefault="00E06A62" w:rsidP="00E06A62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1E2008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Circular:</w:t>
                            </w:r>
                            <w:r w:rsidRPr="001E2008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 </w:t>
                            </w:r>
                            <w:bookmarkStart w:id="0" w:name="_GoBack"/>
                            <w:r w:rsidR="001B2517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2017</w:t>
                            </w:r>
                            <w:r w:rsidR="00E64F9B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HOC</w:t>
                            </w:r>
                            <w:r w:rsidR="0072615C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0018</w:t>
                            </w:r>
                            <w:r w:rsidR="00E64F9B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MW</w:t>
                            </w:r>
                            <w:bookmarkEnd w:id="0"/>
                          </w:p>
                          <w:p w:rsidR="00E06A62" w:rsidRPr="00F81B0A" w:rsidRDefault="00E06A62" w:rsidP="00E06A62">
                            <w:pPr>
                              <w:tabs>
                                <w:tab w:val="right" w:pos="9498"/>
                                <w:tab w:val="right" w:pos="9639"/>
                              </w:tabs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1639B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left:0;text-align:left;margin-left:301.05pt;margin-top:-8.3pt;width:213.75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+z+CwIAAPYDAAAOAAAAZHJzL2Uyb0RvYy54bWysU9tuGyEQfa/Uf0C817ve2HGyMo7SpKkq&#10;pRcp6QdglvWiAkMBe9f9+gys41jJW1QeEDDDYc6Zw/JqMJrspA8KLKPTSUmJtAIaZTeM/n68+3RB&#10;SYjcNlyDlYzuZaBXq48flr2rZQUd6EZ6giA21L1jtIvR1UURRCcNDxNw0mKwBW94xK3fFI3nPaIb&#10;XVRleV704BvnQcgQ8PR2DNJVxm9bKeLPtg0yEs0o1hbz7PO8TnOxWvJ647nrlDiUwd9RheHK4qNH&#10;qFseOdl69QbKKOEhQBsnAkwBbauEzByQzbR8xeah405mLihOcEeZwv+DFT92vzxRDaNn5YISyw02&#10;6VEOkXyGgaQzVKh3ocbEB4epccAAdjqzDe4exJ9ALNx03G7ktffQd5I3WOE03SxOro44IYGs++/Q&#10;4EN8GyEDDa03ST4UhCA6dmp/7E4qRuBhtZjOzqs5JQJj1WJ2VuX2Fbx+vu18iF8lGJIWjHrsfkbn&#10;u/sQUzW8fk5Jj1m4U1pnB2hLekYv5wj/KmJURINqZRi9KNMYLZNIfrFNvhy50uMaH9D2wDoRHSnH&#10;YT1gYpJiDc0e+XsYjYgfBxcd+H+U9GhCRsPfLfeSEv3NooaX09ksuTZvZvMFMib+NLI+jXArEIrR&#10;SMm4vInZ6SOja9S6VVmGl0oOtaK5sjqHj5Dce7rPWS/fdfUEAAD//wMAUEsDBBQABgAIAAAAIQCF&#10;5Bgn3QAAAAsBAAAPAAAAZHJzL2Rvd25yZXYueG1sTI9NT8MwDIbvSPyHyEjctqQVVKyrOyEQVxAb&#10;IO2WtV5b0ThVk63l3+Od4OaPR68fF5vZ9epMY+g8IyRLA4q48nXHDcLH7mXxACpEy7XtPRPCDwXY&#10;lNdXhc1rP/E7nbexURLCIbcIbYxDrnWoWnI2LP1ALLujH52N0o6Nrkc7SbjrdWpMpp3tWC60dqCn&#10;lqrv7ckhfL4e91935q15dvfD5Gej2a004u3N/LgGFWmOfzBc9EUdSnE6+BPXQfUImUkTQREWSZaB&#10;uhAmXUl1QEhlostC//+h/AUAAP//AwBQSwECLQAUAAYACAAAACEAtoM4kv4AAADhAQAAEwAAAAAA&#10;AAAAAAAAAAAAAAAAW0NvbnRlbnRfVHlwZXNdLnhtbFBLAQItABQABgAIAAAAIQA4/SH/1gAAAJQB&#10;AAALAAAAAAAAAAAAAAAAAC8BAABfcmVscy8ucmVsc1BLAQItABQABgAIAAAAIQCvK+z+CwIAAPYD&#10;AAAOAAAAAAAAAAAAAAAAAC4CAABkcnMvZTJvRG9jLnhtbFBLAQItABQABgAIAAAAIQCF5Bgn3QAA&#10;AAsBAAAPAAAAAAAAAAAAAAAAAGUEAABkcnMvZG93bnJldi54bWxQSwUGAAAAAAQABADzAAAAbwUA&#10;AAAA&#10;" filled="f" stroked="f">
                <v:textbox>
                  <w:txbxContent>
                    <w:p w:rsidR="00E06A62" w:rsidRPr="001E2008" w:rsidRDefault="00E06A62" w:rsidP="00E06A62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1E2008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Circular:</w:t>
                      </w:r>
                      <w:r w:rsidRPr="001E2008"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 </w:t>
                      </w:r>
                      <w:r w:rsidR="001B2517">
                        <w:rPr>
                          <w:rFonts w:ascii="Arial" w:hAnsi="Arial" w:cs="Arial"/>
                          <w:sz w:val="20"/>
                          <w:szCs w:val="22"/>
                        </w:rPr>
                        <w:t>2017</w:t>
                      </w:r>
                      <w:r w:rsidR="00E64F9B">
                        <w:rPr>
                          <w:rFonts w:ascii="Arial" w:hAnsi="Arial" w:cs="Arial"/>
                          <w:sz w:val="20"/>
                          <w:szCs w:val="22"/>
                        </w:rPr>
                        <w:t>HOC</w:t>
                      </w:r>
                      <w:r w:rsidR="0072615C">
                        <w:rPr>
                          <w:rFonts w:ascii="Arial" w:hAnsi="Arial" w:cs="Arial"/>
                          <w:sz w:val="20"/>
                          <w:szCs w:val="22"/>
                        </w:rPr>
                        <w:t>0018</w:t>
                      </w:r>
                      <w:r w:rsidR="00E64F9B">
                        <w:rPr>
                          <w:rFonts w:ascii="Arial" w:hAnsi="Arial" w:cs="Arial"/>
                          <w:sz w:val="20"/>
                          <w:szCs w:val="22"/>
                        </w:rPr>
                        <w:t>MW</w:t>
                      </w:r>
                    </w:p>
                    <w:p w:rsidR="00E06A62" w:rsidRPr="00F81B0A" w:rsidRDefault="00E06A62" w:rsidP="00E06A62">
                      <w:pPr>
                        <w:tabs>
                          <w:tab w:val="right" w:pos="9498"/>
                          <w:tab w:val="right" w:pos="9639"/>
                        </w:tabs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E3C28">
        <w:rPr>
          <w:rFonts w:ascii="Arial" w:hAnsi="Arial" w:cs="Arial"/>
          <w:b/>
          <w:noProof/>
          <w:sz w:val="22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BE2F47" wp14:editId="68287FEC">
                <wp:simplePos x="0" y="0"/>
                <wp:positionH relativeFrom="column">
                  <wp:posOffset>249555</wp:posOffset>
                </wp:positionH>
                <wp:positionV relativeFrom="paragraph">
                  <wp:posOffset>-105410</wp:posOffset>
                </wp:positionV>
                <wp:extent cx="3676650" cy="10287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FE3C28" w:rsidRPr="00380FDA" w:rsidRDefault="00FE3C28" w:rsidP="00FE3C28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E2F4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9.65pt;margin-top:-8.3pt;width:289.5pt;height:8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6EOQIAAEEEAAAOAAAAZHJzL2Uyb0RvYy54bWysU9uO2jAQfa/Uf7D8DrkQLokIqwVEVWl7&#10;kXb7AcZxSNTE49qGhFb9944dYNH2rWoerIxn5szMOePlQ9825CS0qUHmNBqHlAjJoajlIaffXnaj&#10;BSXGMlmwBqTI6VkY+rB6/27ZqUzEUEFTCE0QRJqsUzmtrFVZEBheiZaZMSgh0VmCbplFUx+CQrMO&#10;0dsmiMNwFnSgC6WBC2Pwdjs46crjl6Xg9ktZGmFJk1PszfpT+3PvzmC1ZNlBM1XV/NIG+4cuWlZL&#10;LHqD2jLLyFHXf0G1NddgoLRjDm0AZVlz4WfAaaLwzTTPFVPCz4LkGHWjyfw/WP759FWTusjphBLJ&#10;WpToRfSWrKEnE8dOp0yGQc8Kw2yP16iyn9SoJ+DfDZGwqZg8iEetoasEK7C7yGUGd6kDjnEg++4T&#10;FFiGHS14oL7UraMOySCIjiqdb8q4VjheTmbz2WyKLo6+KIwX89BrF7Dsmq60sR8EtMT95FSj9B6e&#10;nZ6Mde2w7Briqhlo6mJXN4039GG/aTQ5MVyTnf/8BG/CGumCJbi0AXG4wS6xhvO5fr3sv9IoTsJ1&#10;nI52s8V8lJTJdJTOw8UojNJ1OguTNNnufl+KXPM9Y46kgS7b73svjafTsbmH4owUahj2GN8d/lSg&#10;f1LS4Q7n1Pw4Mi0oaT5KlCGNksQtvTeS6TxGQ9979vceJjlC5dRSMvxu7PBQjkrXhworDcJLeETp&#10;ytqT+trVRXDcU8/15U25h3Bv+6jXl7/6AwAA//8DAFBLAwQUAAYACAAAACEAGHb7YN8AAAAKAQAA&#10;DwAAAGRycy9kb3ducmV2LnhtbEyPwW7CMAyG75P2DpEn7TJB2lEClKZom7RpVxgP4LamrWiSqgm0&#10;vP280zja/vT7+7PdZDpxpcG3zmqI5xEIsqWrWltrOP58ztYgfEBbYecsabiRh13++JBhWrnR7ul6&#10;CLXgEOtT1NCE0KdS+rIhg37uerJ8O7nBYOBxqGU14MjhppOvUaSkwdbyhwZ7+mioPB8uRsPpe3xZ&#10;bsbiKxxX+0S9Y7sq3E3r56fpbQsi0BT+YfjTZ3XI2alwF1t50WlYbBZMapjFSoFgQMVr3hRMJssE&#10;ZJ7J+wr5LwAAAP//AwBQSwECLQAUAAYACAAAACEAtoM4kv4AAADhAQAAEwAAAAAAAAAAAAAAAAAA&#10;AAAAW0NvbnRlbnRfVHlwZXNdLnhtbFBLAQItABQABgAIAAAAIQA4/SH/1gAAAJQBAAALAAAAAAAA&#10;AAAAAAAAAC8BAABfcmVscy8ucmVsc1BLAQItABQABgAIAAAAIQDwSr6EOQIAAEEEAAAOAAAAAAAA&#10;AAAAAAAAAC4CAABkcnMvZTJvRG9jLnhtbFBLAQItABQABgAIAAAAIQAYdvtg3wAAAAoBAAAPAAAA&#10;AAAAAAAAAAAAAJMEAABkcnMvZG93bnJldi54bWxQSwUGAAAAAAQABADzAAAAnwUAAAAA&#10;" stroked="f">
                <v:textbox>
                  <w:txbxContent>
                    <w:p w:rsidR="00FE3C28" w:rsidRPr="00380FDA" w:rsidRDefault="00FE3C28" w:rsidP="00FE3C28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8C387F" w:rsidRPr="00E64F9B" w:rsidRDefault="008C387F" w:rsidP="00516AB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  <w:r w:rsidRPr="00E64F9B">
        <w:rPr>
          <w:rFonts w:ascii="Arial" w:hAnsi="Arial" w:cs="Arial"/>
          <w:sz w:val="22"/>
          <w:szCs w:val="22"/>
        </w:rPr>
        <w:t xml:space="preserve">Date: </w:t>
      </w:r>
      <w:r w:rsidR="009941E4">
        <w:rPr>
          <w:rFonts w:ascii="Arial" w:hAnsi="Arial" w:cs="Arial"/>
          <w:sz w:val="22"/>
          <w:szCs w:val="22"/>
        </w:rPr>
        <w:t xml:space="preserve"> </w:t>
      </w:r>
      <w:r w:rsidR="00477A30">
        <w:rPr>
          <w:rFonts w:ascii="Arial" w:hAnsi="Arial" w:cs="Arial"/>
          <w:sz w:val="22"/>
          <w:szCs w:val="22"/>
        </w:rPr>
        <w:t xml:space="preserve">10 </w:t>
      </w:r>
      <w:r w:rsidR="001B2517">
        <w:rPr>
          <w:rFonts w:ascii="Arial" w:hAnsi="Arial" w:cs="Arial"/>
          <w:sz w:val="22"/>
          <w:szCs w:val="22"/>
        </w:rPr>
        <w:t>January 2017</w:t>
      </w:r>
    </w:p>
    <w:p w:rsidR="00516AB2" w:rsidRDefault="00516AB2" w:rsidP="00516AB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</w:p>
    <w:p w:rsidR="00516AB2" w:rsidRDefault="00516AB2" w:rsidP="00516AB2">
      <w:pPr>
        <w:pStyle w:val="NoSpacing"/>
        <w:ind w:left="567"/>
        <w:jc w:val="both"/>
        <w:rPr>
          <w:rFonts w:ascii="Arial" w:hAnsi="Arial" w:cs="Arial"/>
          <w:b/>
          <w:sz w:val="22"/>
          <w:szCs w:val="22"/>
        </w:rPr>
      </w:pPr>
      <w:r w:rsidRPr="00516AB2">
        <w:rPr>
          <w:rFonts w:ascii="Arial" w:hAnsi="Arial" w:cs="Arial"/>
          <w:b/>
          <w:sz w:val="22"/>
          <w:szCs w:val="22"/>
        </w:rPr>
        <w:t>To: All Members North Yorkshire</w:t>
      </w:r>
    </w:p>
    <w:p w:rsidR="00516AB2" w:rsidRPr="00E64F9B" w:rsidRDefault="00516AB2" w:rsidP="00516AB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</w:p>
    <w:p w:rsidR="008C387F" w:rsidRPr="00E64F9B" w:rsidRDefault="008C387F" w:rsidP="00516AB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  <w:r w:rsidRPr="00E64F9B">
        <w:rPr>
          <w:rFonts w:ascii="Arial" w:hAnsi="Arial" w:cs="Arial"/>
          <w:sz w:val="22"/>
          <w:szCs w:val="22"/>
        </w:rPr>
        <w:t xml:space="preserve">Dear </w:t>
      </w:r>
      <w:r w:rsidR="00FE3C28" w:rsidRPr="00E64F9B">
        <w:rPr>
          <w:rFonts w:ascii="Arial" w:hAnsi="Arial" w:cs="Arial"/>
          <w:sz w:val="22"/>
          <w:szCs w:val="22"/>
        </w:rPr>
        <w:t xml:space="preserve">Brother/Sister </w:t>
      </w:r>
      <w:r w:rsidRPr="00E64F9B">
        <w:rPr>
          <w:rFonts w:ascii="Arial" w:hAnsi="Arial" w:cs="Arial"/>
          <w:sz w:val="22"/>
          <w:szCs w:val="22"/>
        </w:rPr>
        <w:t xml:space="preserve"> </w:t>
      </w:r>
    </w:p>
    <w:p w:rsidR="00E64F9B" w:rsidRPr="00E64F9B" w:rsidRDefault="00E64F9B" w:rsidP="00516AB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</w:p>
    <w:p w:rsidR="00E64F9B" w:rsidRPr="00E64F9B" w:rsidRDefault="00E64F9B" w:rsidP="00516AB2">
      <w:pPr>
        <w:pStyle w:val="NoSpacing"/>
        <w:ind w:left="567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E64F9B">
        <w:rPr>
          <w:rFonts w:ascii="Arial" w:hAnsi="Arial" w:cs="Arial"/>
          <w:b/>
          <w:sz w:val="22"/>
          <w:szCs w:val="22"/>
          <w:u w:val="single"/>
        </w:rPr>
        <w:t>INDUSTRIAL ACTION: INTRODUCTION OF TACTICAL RESPONSE VEHICLES WITH REDUCED CREWING, UNSAFE CHANGES TO STANDARD OPERATING PROCEDURES AT OPERATIONAL INCIDENTS, IMPOSING ADDITIONAL DUTIES ON MEMBERS WITHOUT AGREEMENT AND DISREGARD OF AGREED PROCEDURES.</w:t>
      </w:r>
    </w:p>
    <w:p w:rsidR="00E64F9B" w:rsidRPr="00E64F9B" w:rsidRDefault="00E64F9B" w:rsidP="00516AB2">
      <w:pPr>
        <w:pStyle w:val="NoSpacing"/>
        <w:ind w:left="567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:rsidR="00E64F9B" w:rsidRPr="00E64F9B" w:rsidRDefault="00E64F9B" w:rsidP="00516AB2">
      <w:pPr>
        <w:pStyle w:val="NoSpacing"/>
        <w:ind w:left="567"/>
        <w:jc w:val="both"/>
        <w:rPr>
          <w:rFonts w:ascii="Arial" w:hAnsi="Arial" w:cs="Arial"/>
          <w:sz w:val="22"/>
          <w:szCs w:val="22"/>
          <w:u w:val="single"/>
        </w:rPr>
      </w:pPr>
      <w:r w:rsidRPr="00E64F9B">
        <w:rPr>
          <w:rFonts w:ascii="Arial" w:hAnsi="Arial" w:cs="Arial"/>
          <w:sz w:val="22"/>
          <w:szCs w:val="22"/>
          <w:u w:val="single"/>
        </w:rPr>
        <w:t xml:space="preserve">Call for Industrial Action </w:t>
      </w:r>
    </w:p>
    <w:p w:rsidR="00E64F9B" w:rsidRPr="00E64F9B" w:rsidRDefault="00E64F9B" w:rsidP="00516AB2">
      <w:pPr>
        <w:pStyle w:val="NoSpacing"/>
        <w:ind w:left="567"/>
        <w:jc w:val="both"/>
        <w:rPr>
          <w:rFonts w:ascii="Arial" w:hAnsi="Arial" w:cs="Arial"/>
          <w:sz w:val="22"/>
          <w:szCs w:val="22"/>
          <w:u w:val="single"/>
        </w:rPr>
      </w:pPr>
    </w:p>
    <w:p w:rsidR="00E64F9B" w:rsidRPr="00E64F9B" w:rsidRDefault="00E64F9B" w:rsidP="00516AB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  <w:r w:rsidRPr="00E64F9B">
        <w:rPr>
          <w:rFonts w:ascii="Arial" w:hAnsi="Arial" w:cs="Arial"/>
          <w:sz w:val="22"/>
          <w:szCs w:val="22"/>
        </w:rPr>
        <w:t xml:space="preserve">Members have been informed of the result of the ballot for industrial action short of a strike. </w:t>
      </w:r>
    </w:p>
    <w:p w:rsidR="00E64F9B" w:rsidRPr="00E64F9B" w:rsidRDefault="00E64F9B" w:rsidP="00516AB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</w:p>
    <w:p w:rsidR="000B79DB" w:rsidRDefault="00E64F9B" w:rsidP="000B79DB">
      <w:pPr>
        <w:pStyle w:val="NoSpacing"/>
        <w:ind w:left="567"/>
        <w:jc w:val="both"/>
        <w:rPr>
          <w:rFonts w:ascii="Trebuchet MS" w:eastAsia="Times New Roman" w:hAnsi="Trebuchet MS" w:cs="Times New Roman"/>
          <w:color w:val="000000"/>
          <w:sz w:val="22"/>
          <w:szCs w:val="22"/>
        </w:rPr>
      </w:pPr>
      <w:r w:rsidRPr="00E64F9B">
        <w:rPr>
          <w:rFonts w:ascii="Arial" w:hAnsi="Arial" w:cs="Arial"/>
          <w:sz w:val="22"/>
          <w:szCs w:val="22"/>
        </w:rPr>
        <w:t xml:space="preserve">As the person authorised to make the call for industrial action, I now confirm that </w:t>
      </w:r>
      <w:r w:rsidR="000B79DB">
        <w:rPr>
          <w:rFonts w:ascii="Arial" w:hAnsi="Arial" w:cs="Arial"/>
          <w:sz w:val="22"/>
          <w:szCs w:val="22"/>
        </w:rPr>
        <w:t xml:space="preserve">in addition to the </w:t>
      </w:r>
      <w:r w:rsidRPr="00E64F9B">
        <w:rPr>
          <w:rFonts w:ascii="Arial" w:hAnsi="Arial" w:cs="Arial"/>
          <w:bCs/>
          <w:sz w:val="22"/>
          <w:szCs w:val="22"/>
        </w:rPr>
        <w:t xml:space="preserve">industrial action </w:t>
      </w:r>
      <w:r w:rsidR="000B79DB">
        <w:rPr>
          <w:rFonts w:ascii="Arial" w:hAnsi="Arial" w:cs="Arial"/>
          <w:bCs/>
          <w:sz w:val="22"/>
          <w:szCs w:val="22"/>
        </w:rPr>
        <w:t xml:space="preserve">previously notified, from </w:t>
      </w:r>
      <w:r w:rsidR="00477A30">
        <w:rPr>
          <w:rFonts w:ascii="Arial" w:hAnsi="Arial" w:cs="Arial"/>
          <w:bCs/>
          <w:sz w:val="22"/>
          <w:szCs w:val="22"/>
        </w:rPr>
        <w:t>08</w:t>
      </w:r>
      <w:r w:rsidR="009250AC">
        <w:rPr>
          <w:rFonts w:ascii="Arial" w:hAnsi="Arial" w:cs="Arial"/>
          <w:bCs/>
          <w:sz w:val="22"/>
          <w:szCs w:val="22"/>
        </w:rPr>
        <w:t xml:space="preserve">.00 hours on </w:t>
      </w:r>
      <w:r w:rsidR="00477A30">
        <w:rPr>
          <w:rFonts w:ascii="Arial" w:hAnsi="Arial" w:cs="Arial"/>
          <w:bCs/>
          <w:sz w:val="22"/>
          <w:szCs w:val="22"/>
        </w:rPr>
        <w:t>16</w:t>
      </w:r>
      <w:r w:rsidR="009250AC">
        <w:rPr>
          <w:rFonts w:ascii="Arial" w:hAnsi="Arial" w:cs="Arial"/>
          <w:bCs/>
          <w:sz w:val="22"/>
          <w:szCs w:val="22"/>
        </w:rPr>
        <w:t xml:space="preserve"> January 2017</w:t>
      </w:r>
      <w:r w:rsidR="001B2517">
        <w:rPr>
          <w:rFonts w:ascii="Arial" w:hAnsi="Arial" w:cs="Arial"/>
          <w:bCs/>
          <w:sz w:val="22"/>
          <w:szCs w:val="22"/>
        </w:rPr>
        <w:t xml:space="preserve">, </w:t>
      </w:r>
      <w:r w:rsidR="000B79DB">
        <w:rPr>
          <w:rFonts w:ascii="Arial" w:hAnsi="Arial" w:cs="Arial"/>
          <w:bCs/>
          <w:sz w:val="22"/>
          <w:szCs w:val="22"/>
        </w:rPr>
        <w:t>the following will also apply:</w:t>
      </w:r>
      <w:r w:rsidR="000B79DB" w:rsidRPr="000B79DB">
        <w:rPr>
          <w:rFonts w:ascii="Trebuchet MS" w:eastAsia="Times New Roman" w:hAnsi="Trebuchet MS" w:cs="Times New Roman"/>
          <w:color w:val="000000"/>
          <w:sz w:val="22"/>
          <w:szCs w:val="22"/>
        </w:rPr>
        <w:t xml:space="preserve"> </w:t>
      </w:r>
    </w:p>
    <w:p w:rsidR="000B79DB" w:rsidRPr="000B79DB" w:rsidRDefault="000B79DB" w:rsidP="000B79DB">
      <w:pPr>
        <w:pStyle w:val="NoSpacing"/>
        <w:ind w:left="567"/>
        <w:jc w:val="both"/>
        <w:rPr>
          <w:rFonts w:ascii="Arial" w:hAnsi="Arial" w:cs="Arial"/>
          <w:bCs/>
          <w:sz w:val="22"/>
          <w:szCs w:val="22"/>
        </w:rPr>
      </w:pPr>
    </w:p>
    <w:p w:rsidR="000B79DB" w:rsidRPr="000B79DB" w:rsidRDefault="000B79DB" w:rsidP="000B79DB">
      <w:pPr>
        <w:pStyle w:val="NoSpacing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refusal to use members’</w:t>
      </w:r>
      <w:r w:rsidRPr="000B79DB">
        <w:rPr>
          <w:rFonts w:ascii="Arial" w:hAnsi="Arial" w:cs="Arial"/>
          <w:bCs/>
          <w:sz w:val="22"/>
          <w:szCs w:val="22"/>
        </w:rPr>
        <w:t xml:space="preserve"> own vehicles for transporting PPE or travelling to and from detached duties or courses etc.</w:t>
      </w:r>
    </w:p>
    <w:p w:rsidR="000B79DB" w:rsidRPr="000B79DB" w:rsidRDefault="000B79DB" w:rsidP="000B79DB">
      <w:pPr>
        <w:pStyle w:val="NoSpacing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</w:rPr>
      </w:pPr>
      <w:r w:rsidRPr="000B79DB">
        <w:rPr>
          <w:rFonts w:ascii="Arial" w:hAnsi="Arial" w:cs="Arial"/>
          <w:bCs/>
          <w:sz w:val="22"/>
          <w:szCs w:val="22"/>
        </w:rPr>
        <w:t>A refusal for all Firefighters to act up to Crew Manager</w:t>
      </w:r>
    </w:p>
    <w:p w:rsidR="000B79DB" w:rsidRPr="000B79DB" w:rsidRDefault="000B79DB" w:rsidP="000B79DB">
      <w:pPr>
        <w:pStyle w:val="NoSpacing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</w:rPr>
      </w:pPr>
      <w:r w:rsidRPr="000B79DB">
        <w:rPr>
          <w:rFonts w:ascii="Arial" w:hAnsi="Arial" w:cs="Arial"/>
          <w:bCs/>
          <w:sz w:val="22"/>
          <w:szCs w:val="22"/>
        </w:rPr>
        <w:t>A refusal by all Crew Managers and Watch Managers to drive operational Fire Appliances and Specialist Appliances</w:t>
      </w:r>
    </w:p>
    <w:p w:rsidR="000B79DB" w:rsidRPr="000B79DB" w:rsidRDefault="000B79DB" w:rsidP="000B79DB">
      <w:pPr>
        <w:pStyle w:val="NoSpacing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</w:rPr>
      </w:pPr>
      <w:r w:rsidRPr="000B79DB">
        <w:rPr>
          <w:rFonts w:ascii="Arial" w:hAnsi="Arial" w:cs="Arial"/>
          <w:bCs/>
          <w:sz w:val="22"/>
          <w:szCs w:val="22"/>
        </w:rPr>
        <w:t xml:space="preserve">A refusal by all Firefighters to carry out any instructing duties (for example First Aid Instructor / Swift Water Rescue Instructor etc.) </w:t>
      </w:r>
    </w:p>
    <w:p w:rsidR="00E64F9B" w:rsidRDefault="00E64F9B" w:rsidP="00516AB2">
      <w:pPr>
        <w:pStyle w:val="NoSpacing"/>
        <w:ind w:left="567"/>
        <w:jc w:val="both"/>
        <w:rPr>
          <w:rFonts w:ascii="Arial" w:hAnsi="Arial" w:cs="Arial"/>
          <w:bCs/>
          <w:sz w:val="22"/>
          <w:szCs w:val="22"/>
        </w:rPr>
      </w:pPr>
    </w:p>
    <w:p w:rsidR="000B79DB" w:rsidRPr="00E64F9B" w:rsidRDefault="000B79DB" w:rsidP="00516AB2">
      <w:pPr>
        <w:pStyle w:val="NoSpacing"/>
        <w:ind w:left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This means that until </w:t>
      </w:r>
      <w:r w:rsidR="00477A30">
        <w:rPr>
          <w:rFonts w:ascii="Arial" w:hAnsi="Arial" w:cs="Arial"/>
          <w:bCs/>
          <w:sz w:val="22"/>
          <w:szCs w:val="22"/>
        </w:rPr>
        <w:t>08</w:t>
      </w:r>
      <w:r>
        <w:rPr>
          <w:rFonts w:ascii="Arial" w:hAnsi="Arial" w:cs="Arial"/>
          <w:bCs/>
          <w:sz w:val="22"/>
          <w:szCs w:val="22"/>
        </w:rPr>
        <w:t xml:space="preserve">.00 hours on </w:t>
      </w:r>
      <w:r w:rsidR="00477A30">
        <w:rPr>
          <w:rFonts w:ascii="Arial" w:hAnsi="Arial" w:cs="Arial"/>
          <w:bCs/>
          <w:sz w:val="22"/>
          <w:szCs w:val="22"/>
        </w:rPr>
        <w:t xml:space="preserve">16 </w:t>
      </w:r>
      <w:r>
        <w:rPr>
          <w:rFonts w:ascii="Arial" w:hAnsi="Arial" w:cs="Arial"/>
          <w:bCs/>
          <w:sz w:val="22"/>
          <w:szCs w:val="22"/>
        </w:rPr>
        <w:t>January 2017 the industrial action will continue as previously notified. From that date/time the industrial action will be:</w:t>
      </w:r>
    </w:p>
    <w:p w:rsidR="00516AB2" w:rsidRPr="00B55605" w:rsidRDefault="00516AB2" w:rsidP="00516AB2">
      <w:pPr>
        <w:pStyle w:val="aolmailmsolistparagraph"/>
        <w:numPr>
          <w:ilvl w:val="0"/>
          <w:numId w:val="2"/>
        </w:numPr>
        <w:ind w:left="851" w:hanging="284"/>
        <w:jc w:val="both"/>
        <w:rPr>
          <w:rFonts w:ascii="Arial" w:hAnsi="Arial" w:cs="Arial"/>
          <w:bCs/>
          <w:sz w:val="22"/>
          <w:szCs w:val="22"/>
        </w:rPr>
      </w:pPr>
      <w:r w:rsidRPr="00B55605">
        <w:rPr>
          <w:rFonts w:ascii="Arial" w:hAnsi="Arial" w:cs="Arial"/>
          <w:bCs/>
          <w:sz w:val="22"/>
          <w:szCs w:val="22"/>
        </w:rPr>
        <w:t>A refusal to undertake any variation to members’ usual contracted hours of work. For example members will refuse to swap a night shift for a day shift or a rota day in order to undertake training etc. </w:t>
      </w:r>
    </w:p>
    <w:p w:rsidR="00516AB2" w:rsidRPr="00B55605" w:rsidRDefault="00516AB2" w:rsidP="00516AB2">
      <w:pPr>
        <w:pStyle w:val="aolmailmsolistparagraph"/>
        <w:numPr>
          <w:ilvl w:val="0"/>
          <w:numId w:val="2"/>
        </w:numPr>
        <w:ind w:left="567" w:firstLine="0"/>
        <w:jc w:val="both"/>
        <w:rPr>
          <w:rFonts w:ascii="Arial" w:hAnsi="Arial" w:cs="Arial"/>
          <w:bCs/>
          <w:sz w:val="22"/>
          <w:szCs w:val="22"/>
        </w:rPr>
      </w:pPr>
      <w:r w:rsidRPr="00B55605">
        <w:rPr>
          <w:rFonts w:ascii="Arial" w:hAnsi="Arial" w:cs="Arial"/>
          <w:bCs/>
          <w:sz w:val="22"/>
          <w:szCs w:val="22"/>
        </w:rPr>
        <w:t xml:space="preserve">  A refusal to</w:t>
      </w:r>
      <w:r w:rsidR="008B654F">
        <w:rPr>
          <w:rFonts w:ascii="Arial" w:hAnsi="Arial" w:cs="Arial"/>
          <w:bCs/>
          <w:sz w:val="22"/>
          <w:szCs w:val="22"/>
        </w:rPr>
        <w:t xml:space="preserve"> work any pre-arranged overtime.</w:t>
      </w:r>
    </w:p>
    <w:p w:rsidR="00516AB2" w:rsidRDefault="00516AB2" w:rsidP="00516AB2">
      <w:pPr>
        <w:pStyle w:val="aolmailmsolistparagraph"/>
        <w:numPr>
          <w:ilvl w:val="0"/>
          <w:numId w:val="2"/>
        </w:numPr>
        <w:ind w:left="851" w:hanging="284"/>
        <w:jc w:val="both"/>
        <w:rPr>
          <w:rFonts w:ascii="Arial" w:hAnsi="Arial" w:cs="Arial"/>
          <w:bCs/>
          <w:sz w:val="22"/>
          <w:szCs w:val="22"/>
        </w:rPr>
      </w:pPr>
      <w:r w:rsidRPr="00B55605">
        <w:rPr>
          <w:rFonts w:ascii="Arial" w:hAnsi="Arial" w:cs="Arial"/>
          <w:bCs/>
          <w:sz w:val="22"/>
          <w:szCs w:val="22"/>
        </w:rPr>
        <w:t xml:space="preserve">A refusal to work any additional hours other than that laid down in a members’ primary contract - for clarity, this involves providing additional hours of work over and above your usual retained or </w:t>
      </w:r>
      <w:proofErr w:type="spellStart"/>
      <w:r w:rsidRPr="00B55605">
        <w:rPr>
          <w:rFonts w:ascii="Arial" w:hAnsi="Arial" w:cs="Arial"/>
          <w:bCs/>
          <w:sz w:val="22"/>
          <w:szCs w:val="22"/>
        </w:rPr>
        <w:t>wholetime</w:t>
      </w:r>
      <w:proofErr w:type="spellEnd"/>
      <w:r w:rsidRPr="00B55605">
        <w:rPr>
          <w:rFonts w:ascii="Arial" w:hAnsi="Arial" w:cs="Arial"/>
          <w:bCs/>
          <w:sz w:val="22"/>
          <w:szCs w:val="22"/>
        </w:rPr>
        <w:t xml:space="preserve"> duty contract for example additional voluntary hours in the Operational Staffing Reserve (OSR) – It does not include those whose primary con</w:t>
      </w:r>
      <w:r w:rsidR="008B654F">
        <w:rPr>
          <w:rFonts w:ascii="Arial" w:hAnsi="Arial" w:cs="Arial"/>
          <w:bCs/>
          <w:sz w:val="22"/>
          <w:szCs w:val="22"/>
        </w:rPr>
        <w:t>tract involves being in the OSR.</w:t>
      </w:r>
      <w:r w:rsidRPr="00B55605">
        <w:rPr>
          <w:rFonts w:ascii="Arial" w:hAnsi="Arial" w:cs="Arial"/>
          <w:bCs/>
          <w:sz w:val="22"/>
          <w:szCs w:val="22"/>
        </w:rPr>
        <w:t> </w:t>
      </w:r>
    </w:p>
    <w:p w:rsidR="000B79DB" w:rsidRDefault="000B79DB" w:rsidP="000B79DB">
      <w:pPr>
        <w:pStyle w:val="aolmailmsolistparagraph"/>
        <w:numPr>
          <w:ilvl w:val="0"/>
          <w:numId w:val="2"/>
        </w:numPr>
        <w:ind w:left="851" w:hanging="284"/>
        <w:jc w:val="both"/>
        <w:rPr>
          <w:rFonts w:ascii="Arial" w:hAnsi="Arial" w:cs="Arial"/>
          <w:bCs/>
          <w:sz w:val="22"/>
          <w:szCs w:val="22"/>
        </w:rPr>
      </w:pPr>
      <w:r w:rsidRPr="000B79DB">
        <w:rPr>
          <w:rFonts w:ascii="Arial" w:hAnsi="Arial" w:cs="Arial"/>
          <w:bCs/>
          <w:sz w:val="22"/>
          <w:szCs w:val="22"/>
        </w:rPr>
        <w:t>A refusal to use members’ own vehicles for transporting PPE or travelling to and from detached duties or courses etc.</w:t>
      </w:r>
    </w:p>
    <w:p w:rsidR="00477A30" w:rsidRDefault="00477A30" w:rsidP="00477A30">
      <w:pPr>
        <w:pStyle w:val="aolmailmsolistparagraph"/>
        <w:jc w:val="right"/>
        <w:rPr>
          <w:rFonts w:ascii="Arial" w:hAnsi="Arial" w:cs="Arial"/>
          <w:bCs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</w:rPr>
        <w:t>Cont</w:t>
      </w:r>
      <w:proofErr w:type="spellEnd"/>
      <w:r>
        <w:rPr>
          <w:rFonts w:ascii="Arial" w:hAnsi="Arial" w:cs="Arial"/>
          <w:bCs/>
          <w:sz w:val="22"/>
          <w:szCs w:val="22"/>
        </w:rPr>
        <w:t>/d</w:t>
      </w:r>
      <w:proofErr w:type="gramStart"/>
      <w:r>
        <w:rPr>
          <w:rFonts w:ascii="Arial" w:hAnsi="Arial" w:cs="Arial"/>
          <w:bCs/>
          <w:sz w:val="22"/>
          <w:szCs w:val="22"/>
        </w:rPr>
        <w:t>..</w:t>
      </w:r>
      <w:proofErr w:type="gramEnd"/>
    </w:p>
    <w:p w:rsidR="00477A30" w:rsidRDefault="00477A30" w:rsidP="00477A30">
      <w:pPr>
        <w:pStyle w:val="aolmailmsolistparagraph"/>
        <w:jc w:val="both"/>
        <w:rPr>
          <w:rFonts w:ascii="Arial" w:hAnsi="Arial" w:cs="Arial"/>
          <w:bCs/>
          <w:sz w:val="22"/>
          <w:szCs w:val="22"/>
        </w:rPr>
      </w:pPr>
    </w:p>
    <w:p w:rsidR="00477A30" w:rsidRDefault="00477A30" w:rsidP="00477A30">
      <w:pPr>
        <w:pStyle w:val="aolmailmsolistparagraph"/>
        <w:jc w:val="both"/>
        <w:rPr>
          <w:rFonts w:ascii="Arial" w:hAnsi="Arial" w:cs="Arial"/>
          <w:bCs/>
          <w:sz w:val="22"/>
          <w:szCs w:val="22"/>
        </w:rPr>
      </w:pPr>
    </w:p>
    <w:p w:rsidR="000B79DB" w:rsidRDefault="000B79DB" w:rsidP="000B79DB">
      <w:pPr>
        <w:pStyle w:val="aolmailmsolistparagraph"/>
        <w:numPr>
          <w:ilvl w:val="0"/>
          <w:numId w:val="2"/>
        </w:numPr>
        <w:ind w:left="851" w:hanging="284"/>
        <w:jc w:val="both"/>
        <w:rPr>
          <w:rFonts w:ascii="Arial" w:hAnsi="Arial" w:cs="Arial"/>
          <w:bCs/>
          <w:sz w:val="22"/>
          <w:szCs w:val="22"/>
        </w:rPr>
      </w:pPr>
      <w:r w:rsidRPr="000B79DB">
        <w:rPr>
          <w:rFonts w:ascii="Arial" w:hAnsi="Arial" w:cs="Arial"/>
          <w:bCs/>
          <w:sz w:val="22"/>
          <w:szCs w:val="22"/>
        </w:rPr>
        <w:t>A refusal for all Firefighters to act up to Crew Manager</w:t>
      </w:r>
    </w:p>
    <w:p w:rsidR="000B79DB" w:rsidRDefault="000B79DB" w:rsidP="000B79DB">
      <w:pPr>
        <w:pStyle w:val="aolmailmsolistparagraph"/>
        <w:numPr>
          <w:ilvl w:val="0"/>
          <w:numId w:val="2"/>
        </w:numPr>
        <w:ind w:left="851" w:hanging="284"/>
        <w:jc w:val="both"/>
        <w:rPr>
          <w:rFonts w:ascii="Arial" w:hAnsi="Arial" w:cs="Arial"/>
          <w:bCs/>
          <w:sz w:val="22"/>
          <w:szCs w:val="22"/>
        </w:rPr>
      </w:pPr>
      <w:r w:rsidRPr="000B79DB">
        <w:rPr>
          <w:rFonts w:ascii="Arial" w:hAnsi="Arial" w:cs="Arial"/>
          <w:bCs/>
          <w:sz w:val="22"/>
          <w:szCs w:val="22"/>
        </w:rPr>
        <w:t>A refusal by all Crew Managers and Watch Managers to drive operational Fire Appliances and Specialist Appliances</w:t>
      </w:r>
    </w:p>
    <w:p w:rsidR="000B79DB" w:rsidRPr="000B79DB" w:rsidRDefault="000B79DB" w:rsidP="000B79DB">
      <w:pPr>
        <w:pStyle w:val="aolmailmsolistparagraph"/>
        <w:numPr>
          <w:ilvl w:val="0"/>
          <w:numId w:val="2"/>
        </w:numPr>
        <w:ind w:left="851" w:hanging="284"/>
        <w:jc w:val="both"/>
        <w:rPr>
          <w:rFonts w:ascii="Arial" w:hAnsi="Arial" w:cs="Arial"/>
          <w:bCs/>
          <w:sz w:val="22"/>
          <w:szCs w:val="22"/>
        </w:rPr>
      </w:pPr>
      <w:r w:rsidRPr="000B79DB">
        <w:rPr>
          <w:rFonts w:ascii="Arial" w:hAnsi="Arial" w:cs="Arial"/>
          <w:bCs/>
          <w:sz w:val="22"/>
          <w:szCs w:val="22"/>
        </w:rPr>
        <w:t xml:space="preserve">A refusal by all Firefighters to carry out any instructing duties (for example First Aid Instructor / Swift Water Rescue Instructor etc.) </w:t>
      </w:r>
    </w:p>
    <w:p w:rsidR="00E64F9B" w:rsidRPr="00E64F9B" w:rsidRDefault="00E64F9B" w:rsidP="00516AB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  <w:r w:rsidRPr="00E64F9B">
        <w:rPr>
          <w:rFonts w:ascii="Arial" w:hAnsi="Arial" w:cs="Arial"/>
          <w:sz w:val="22"/>
          <w:szCs w:val="22"/>
        </w:rPr>
        <w:t>These are the details which have been determined upon. We hope the matter will be resolved shortly. If not, further details in respect of this ongoing industrial action w</w:t>
      </w:r>
      <w:r w:rsidR="009250AC">
        <w:rPr>
          <w:rFonts w:ascii="Arial" w:hAnsi="Arial" w:cs="Arial"/>
          <w:sz w:val="22"/>
          <w:szCs w:val="22"/>
        </w:rPr>
        <w:t>ill be notified once determined.</w:t>
      </w:r>
      <w:r w:rsidRPr="00E64F9B">
        <w:rPr>
          <w:rFonts w:ascii="Arial" w:hAnsi="Arial" w:cs="Arial"/>
          <w:sz w:val="22"/>
          <w:szCs w:val="22"/>
        </w:rPr>
        <w:t xml:space="preserve"> Members are now called upon to </w:t>
      </w:r>
      <w:r w:rsidR="001B2517">
        <w:rPr>
          <w:rFonts w:ascii="Arial" w:hAnsi="Arial" w:cs="Arial"/>
          <w:sz w:val="22"/>
          <w:szCs w:val="22"/>
        </w:rPr>
        <w:t xml:space="preserve">continue to </w:t>
      </w:r>
      <w:r w:rsidRPr="00E64F9B">
        <w:rPr>
          <w:rFonts w:ascii="Arial" w:hAnsi="Arial" w:cs="Arial"/>
          <w:sz w:val="22"/>
          <w:szCs w:val="22"/>
        </w:rPr>
        <w:t xml:space="preserve">take industrial </w:t>
      </w:r>
      <w:r w:rsidR="001B2517">
        <w:rPr>
          <w:rFonts w:ascii="Arial" w:hAnsi="Arial" w:cs="Arial"/>
          <w:sz w:val="22"/>
          <w:szCs w:val="22"/>
        </w:rPr>
        <w:t xml:space="preserve">as </w:t>
      </w:r>
      <w:r w:rsidRPr="00E64F9B">
        <w:rPr>
          <w:rFonts w:ascii="Arial" w:hAnsi="Arial" w:cs="Arial"/>
          <w:sz w:val="22"/>
          <w:szCs w:val="22"/>
        </w:rPr>
        <w:t>specified above and any further action to be so notified.</w:t>
      </w:r>
    </w:p>
    <w:p w:rsidR="00E64F9B" w:rsidRPr="00E64F9B" w:rsidRDefault="00E64F9B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E64F9B" w:rsidRPr="00E64F9B" w:rsidRDefault="00E64F9B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  <w:r w:rsidRPr="00E64F9B">
        <w:rPr>
          <w:rFonts w:ascii="Arial" w:hAnsi="Arial" w:cs="Arial"/>
          <w:sz w:val="22"/>
          <w:szCs w:val="22"/>
        </w:rPr>
        <w:t>Best wishes.</w:t>
      </w:r>
    </w:p>
    <w:p w:rsidR="00E64F9B" w:rsidRPr="00E64F9B" w:rsidRDefault="00E64F9B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E64F9B" w:rsidRPr="00E64F9B" w:rsidRDefault="00E64F9B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  <w:r w:rsidRPr="00E64F9B">
        <w:rPr>
          <w:rFonts w:ascii="Arial" w:hAnsi="Arial" w:cs="Arial"/>
          <w:sz w:val="22"/>
          <w:szCs w:val="22"/>
        </w:rPr>
        <w:t>Yours fraternally</w:t>
      </w:r>
    </w:p>
    <w:p w:rsidR="00E64F9B" w:rsidRPr="00E64F9B" w:rsidRDefault="00E64F9B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  <w:r w:rsidRPr="00E64F9B">
        <w:rPr>
          <w:rFonts w:ascii="Arial" w:hAnsi="Arial" w:cs="Arial"/>
          <w:noProof/>
          <w:sz w:val="22"/>
          <w:szCs w:val="22"/>
          <w:lang w:eastAsia="en-GB"/>
        </w:rPr>
        <w:drawing>
          <wp:inline distT="0" distB="0" distL="0" distR="0">
            <wp:extent cx="1600200" cy="4495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F9B" w:rsidRPr="00516AB2" w:rsidRDefault="00E64F9B" w:rsidP="00E64F9B">
      <w:pPr>
        <w:pStyle w:val="NoSpacing"/>
        <w:ind w:left="567"/>
        <w:rPr>
          <w:rFonts w:ascii="Arial" w:hAnsi="Arial" w:cs="Arial"/>
          <w:b/>
          <w:sz w:val="22"/>
          <w:szCs w:val="22"/>
        </w:rPr>
      </w:pPr>
      <w:smartTag w:uri="urn:schemas-microsoft-com:office:smarttags" w:element="stockticker">
        <w:r w:rsidRPr="00516AB2">
          <w:rPr>
            <w:rFonts w:ascii="Arial" w:hAnsi="Arial" w:cs="Arial"/>
            <w:b/>
            <w:sz w:val="22"/>
            <w:szCs w:val="22"/>
          </w:rPr>
          <w:t>MATT</w:t>
        </w:r>
      </w:smartTag>
      <w:r w:rsidRPr="00516AB2">
        <w:rPr>
          <w:rFonts w:ascii="Arial" w:hAnsi="Arial" w:cs="Arial"/>
          <w:b/>
          <w:sz w:val="22"/>
          <w:szCs w:val="22"/>
        </w:rPr>
        <w:t xml:space="preserve"> WRACK</w:t>
      </w:r>
    </w:p>
    <w:p w:rsidR="008C387F" w:rsidRPr="00516AB2" w:rsidRDefault="00E64F9B" w:rsidP="00E64F9B">
      <w:pPr>
        <w:pStyle w:val="NoSpacing"/>
        <w:ind w:left="567"/>
        <w:rPr>
          <w:rFonts w:ascii="Arial" w:hAnsi="Arial" w:cs="Arial"/>
          <w:b/>
          <w:sz w:val="22"/>
          <w:szCs w:val="22"/>
        </w:rPr>
      </w:pPr>
      <w:r w:rsidRPr="00516AB2">
        <w:rPr>
          <w:rFonts w:ascii="Arial" w:hAnsi="Arial" w:cs="Arial"/>
          <w:b/>
          <w:sz w:val="22"/>
          <w:szCs w:val="22"/>
        </w:rPr>
        <w:t>GENERAL SECRETARY</w:t>
      </w:r>
    </w:p>
    <w:p w:rsidR="00516AB2" w:rsidRDefault="00516AB2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477A30" w:rsidRDefault="00477A30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477A30" w:rsidRDefault="00477A30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477A30" w:rsidRDefault="00477A30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477A30" w:rsidRDefault="00477A30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477A30" w:rsidRDefault="00477A30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477A30" w:rsidRDefault="00477A30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477A30" w:rsidRDefault="00477A30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477A30" w:rsidRDefault="00477A30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477A30" w:rsidRDefault="00477A30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477A30" w:rsidRDefault="00477A30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477A30" w:rsidRDefault="00477A30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</w:p>
    <w:p w:rsidR="008C387F" w:rsidRPr="00E64F9B" w:rsidRDefault="00516AB2" w:rsidP="00E64F9B">
      <w:pPr>
        <w:pStyle w:val="NoSpacing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MW/DG/</w:t>
      </w:r>
      <w:proofErr w:type="spellStart"/>
      <w:r>
        <w:rPr>
          <w:rFonts w:ascii="Arial" w:hAnsi="Arial" w:cs="Arial"/>
          <w:sz w:val="22"/>
          <w:szCs w:val="22"/>
        </w:rPr>
        <w:t>jr</w:t>
      </w:r>
      <w:proofErr w:type="spellEnd"/>
    </w:p>
    <w:sectPr w:rsidR="008C387F" w:rsidRPr="00E64F9B" w:rsidSect="00516A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588" w:right="1127" w:bottom="-57" w:left="567" w:header="0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8D2" w:rsidRDefault="00F538D2" w:rsidP="00287DFF">
      <w:pPr>
        <w:spacing w:line="240" w:lineRule="auto"/>
      </w:pPr>
      <w:r>
        <w:separator/>
      </w:r>
    </w:p>
  </w:endnote>
  <w:endnote w:type="continuationSeparator" w:id="0">
    <w:p w:rsidR="00F538D2" w:rsidRDefault="00F538D2" w:rsidP="00287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8D2" w:rsidRDefault="00F538D2" w:rsidP="00287DFF">
      <w:pPr>
        <w:spacing w:line="240" w:lineRule="auto"/>
      </w:pPr>
      <w:r>
        <w:separator/>
      </w:r>
    </w:p>
  </w:footnote>
  <w:footnote w:type="continuationSeparator" w:id="0">
    <w:p w:rsidR="00F538D2" w:rsidRDefault="00F538D2" w:rsidP="00287D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287DFF" w:rsidP="00287DFF">
    <w:pPr>
      <w:pStyle w:val="Header"/>
      <w:ind w:left="567" w:right="567" w:hanging="56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7C7F41" w:rsidP="00173C50">
    <w:pPr>
      <w:pStyle w:val="Header"/>
      <w:ind w:hanging="142"/>
    </w:pPr>
    <w:r>
      <w:rPr>
        <w:noProof/>
        <w:lang w:eastAsia="en-GB"/>
      </w:rPr>
      <w:drawing>
        <wp:inline distT="0" distB="0" distL="0" distR="0" wp14:anchorId="49D200F3" wp14:editId="187B549A">
          <wp:extent cx="7041515" cy="2177544"/>
          <wp:effectExtent l="0" t="0" r="0" b="698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header colour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8980" cy="218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A07A0"/>
    <w:multiLevelType w:val="hybridMultilevel"/>
    <w:tmpl w:val="D8641CD2"/>
    <w:lvl w:ilvl="0" w:tplc="CEC4E676">
      <w:start w:val="3"/>
      <w:numFmt w:val="bullet"/>
      <w:lvlText w:val="•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D68B3"/>
    <w:multiLevelType w:val="hybridMultilevel"/>
    <w:tmpl w:val="DFD21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35A99"/>
    <w:multiLevelType w:val="hybridMultilevel"/>
    <w:tmpl w:val="B970B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1MTI1sjQ2MzcyMzVQ0lEKTi0uzszPAykwrAUAcTGfGCwAAAA="/>
  </w:docVars>
  <w:rsids>
    <w:rsidRoot w:val="00312AF2"/>
    <w:rsid w:val="00040D9E"/>
    <w:rsid w:val="0008347B"/>
    <w:rsid w:val="000B79DB"/>
    <w:rsid w:val="000D35A1"/>
    <w:rsid w:val="00103C8C"/>
    <w:rsid w:val="0012181C"/>
    <w:rsid w:val="001268AB"/>
    <w:rsid w:val="00173C50"/>
    <w:rsid w:val="00191AFD"/>
    <w:rsid w:val="001968FA"/>
    <w:rsid w:val="001B2517"/>
    <w:rsid w:val="001E2008"/>
    <w:rsid w:val="00235693"/>
    <w:rsid w:val="00237EAC"/>
    <w:rsid w:val="00244E90"/>
    <w:rsid w:val="002513E9"/>
    <w:rsid w:val="00286A9A"/>
    <w:rsid w:val="00287DFF"/>
    <w:rsid w:val="00312AF2"/>
    <w:rsid w:val="00364050"/>
    <w:rsid w:val="00453D68"/>
    <w:rsid w:val="00477A30"/>
    <w:rsid w:val="00516AB2"/>
    <w:rsid w:val="005B020B"/>
    <w:rsid w:val="00627C21"/>
    <w:rsid w:val="00643564"/>
    <w:rsid w:val="0072615C"/>
    <w:rsid w:val="007335F2"/>
    <w:rsid w:val="00773692"/>
    <w:rsid w:val="00792B99"/>
    <w:rsid w:val="007A226D"/>
    <w:rsid w:val="007C7F41"/>
    <w:rsid w:val="0085506A"/>
    <w:rsid w:val="008B654F"/>
    <w:rsid w:val="008C387F"/>
    <w:rsid w:val="00903E17"/>
    <w:rsid w:val="00904EC7"/>
    <w:rsid w:val="009250AC"/>
    <w:rsid w:val="00930279"/>
    <w:rsid w:val="00975054"/>
    <w:rsid w:val="00981FDA"/>
    <w:rsid w:val="009941E4"/>
    <w:rsid w:val="00996944"/>
    <w:rsid w:val="009B4C02"/>
    <w:rsid w:val="009C1930"/>
    <w:rsid w:val="00A06765"/>
    <w:rsid w:val="00AB52EA"/>
    <w:rsid w:val="00B14A1C"/>
    <w:rsid w:val="00B1550C"/>
    <w:rsid w:val="00C17852"/>
    <w:rsid w:val="00C67D89"/>
    <w:rsid w:val="00D348FF"/>
    <w:rsid w:val="00E06A62"/>
    <w:rsid w:val="00E07AFD"/>
    <w:rsid w:val="00E64F9B"/>
    <w:rsid w:val="00EE7B1F"/>
    <w:rsid w:val="00F11254"/>
    <w:rsid w:val="00F538D2"/>
    <w:rsid w:val="00F7655A"/>
    <w:rsid w:val="00FE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E09222-D2DF-4CEF-96F7-8BD295BB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A62"/>
    <w:pPr>
      <w:spacing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D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DFF"/>
  </w:style>
  <w:style w:type="paragraph" w:styleId="Footer">
    <w:name w:val="footer"/>
    <w:basedOn w:val="Normal"/>
    <w:link w:val="FooterChar"/>
    <w:uiPriority w:val="99"/>
    <w:unhideWhenUsed/>
    <w:rsid w:val="00287D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DFF"/>
  </w:style>
  <w:style w:type="paragraph" w:styleId="BalloonText">
    <w:name w:val="Balloon Text"/>
    <w:basedOn w:val="Normal"/>
    <w:link w:val="BalloonTextChar"/>
    <w:uiPriority w:val="99"/>
    <w:semiHidden/>
    <w:unhideWhenUsed/>
    <w:rsid w:val="00E06A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A6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semiHidden/>
    <w:unhideWhenUsed/>
    <w:rsid w:val="00E64F9B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semiHidden/>
    <w:rsid w:val="00E64F9B"/>
    <w:rPr>
      <w:rFonts w:ascii="Times New Roman" w:eastAsia="Times New Roman" w:hAnsi="Times New Roman" w:cs="Times New Roman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E64F9B"/>
    <w:pPr>
      <w:spacing w:line="240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LetterHeading">
    <w:name w:val="Letter Heading"/>
    <w:basedOn w:val="Normal"/>
    <w:rsid w:val="00E64F9B"/>
    <w:pPr>
      <w:overflowPunct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szCs w:val="20"/>
      <w:lang w:eastAsia="en-GB"/>
    </w:rPr>
  </w:style>
  <w:style w:type="paragraph" w:styleId="NoSpacing">
    <w:name w:val="No Spacing"/>
    <w:uiPriority w:val="1"/>
    <w:qFormat/>
    <w:rsid w:val="00E64F9B"/>
  </w:style>
  <w:style w:type="paragraph" w:customStyle="1" w:styleId="aolmailmsolistparagraph">
    <w:name w:val="aolmail_msolistparagraph"/>
    <w:basedOn w:val="Normal"/>
    <w:rsid w:val="00516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.celardi\Desktop\New%20FBU%20LH%20Mono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FBU LH Mono 2</Template>
  <TotalTime>0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Fire Brigades Union</Company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Celardi</dc:creator>
  <cp:keywords/>
  <dc:description/>
  <cp:lastModifiedBy>William Murphy</cp:lastModifiedBy>
  <cp:revision>2</cp:revision>
  <cp:lastPrinted>2016-12-15T10:42:00Z</cp:lastPrinted>
  <dcterms:created xsi:type="dcterms:W3CDTF">2017-01-10T17:25:00Z</dcterms:created>
  <dcterms:modified xsi:type="dcterms:W3CDTF">2017-01-10T17:25:00Z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-1310143687</vt:i4>
  </property>
  <property fmtid="{D5CDD505-2E9C-101B-9397-08002B2CF9AE}" pid="4" name="_EmailSubject">
    <vt:lpwstr>NYs ASOS</vt:lpwstr>
  </property>
  <property fmtid="{D5CDD505-2E9C-101B-9397-08002B2CF9AE}" pid="5" name="_AuthorEmail">
    <vt:lpwstr>DougChristie@thompsons.law.co.uk</vt:lpwstr>
  </property>
  <property fmtid="{D5CDD505-2E9C-101B-9397-08002B2CF9AE}" pid="6" name="_AuthorEmailDisplayName">
    <vt:lpwstr>Doug Christie (Thompsons Solicitors)</vt:lpwstr>
  </property>
  <property fmtid="{D5CDD505-2E9C-101B-9397-08002B2CF9AE}" pid="7" name="_ReviewingToolsShownOnce">
    <vt:lpwstr/>
  </property>
</Properties>
</file>