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B30" w:rsidRDefault="00992B3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92B30" w:rsidRDefault="00992B3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992B30" w:rsidRDefault="00992B3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992B30" w:rsidRDefault="00992B3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992B30" w:rsidRDefault="00992B3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992B30" w:rsidRDefault="00992B3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992B30" w:rsidRDefault="00992B3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992B30" w:rsidRDefault="00992B30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E86B07" w:rsidRDefault="00534715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E86B07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43B2A8" wp14:editId="6729CAA5">
                <wp:simplePos x="0" y="0"/>
                <wp:positionH relativeFrom="column">
                  <wp:posOffset>249555</wp:posOffset>
                </wp:positionH>
                <wp:positionV relativeFrom="paragraph">
                  <wp:posOffset>112394</wp:posOffset>
                </wp:positionV>
                <wp:extent cx="3676650" cy="12477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FE3C28" w:rsidRPr="00A02C7C" w:rsidRDefault="00FE3C28" w:rsidP="00FE3C28">
                            <w:pPr>
                              <w:tabs>
                                <w:tab w:val="right" w:pos="9498"/>
                              </w:tabs>
                              <w:spacing w:line="240" w:lineRule="auto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instrText xml:space="preserve"> MERGEFIELD NameLine1 </w:instrText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«NameLine1»</w:t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instrText xml:space="preserve"> MERGEFIELD RegionBrigade </w:instrText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«RegionBrigade»</w:t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instrText xml:space="preserve"> MERGEFIELD StationCode </w:instrText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«StationCode»</w:t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:rsidR="00FE3C28" w:rsidRPr="00A02C7C" w:rsidRDefault="00FE3C28" w:rsidP="00FE3C28">
                            <w:pPr>
                              <w:tabs>
                                <w:tab w:val="right" w:pos="9498"/>
                              </w:tabs>
                              <w:spacing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instrText xml:space="preserve"> MERGEFIELD OtherName </w:instrText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«OtherName»</w:t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:rsidR="00FE3C28" w:rsidRPr="00A02C7C" w:rsidRDefault="00FE3C28" w:rsidP="00FE3C2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instrText xml:space="preserve"> MERGEFIELD Address1 </w:instrText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«Address1»</w:t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:rsidR="00FE3C28" w:rsidRPr="00A02C7C" w:rsidRDefault="00FE3C28" w:rsidP="00FE3C28">
                            <w:pPr>
                              <w:tabs>
                                <w:tab w:val="left" w:pos="3285"/>
                              </w:tabs>
                              <w:spacing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instrText xml:space="preserve"> MERGEFIELD Address2 </w:instrText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«Address2»</w:t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:rsidR="00FE3C28" w:rsidRPr="00A02C7C" w:rsidRDefault="00FE3C28" w:rsidP="00FE3C2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instrText xml:space="preserve"> MERGEFIELD Address3 </w:instrText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«Address3»</w:t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:rsidR="00FE3C28" w:rsidRDefault="00FE3C28" w:rsidP="00FE3C28">
                            <w:pPr>
                              <w:spacing w:line="240" w:lineRule="auto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instrText xml:space="preserve"> MERGEFIELD Address4 </w:instrText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«Address4»</w:t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:rsidR="00FE3C28" w:rsidRPr="00A02C7C" w:rsidRDefault="00FE3C28" w:rsidP="00FE3C2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instrText xml:space="preserve"> MERGEFIELD Address6 </w:instrText>
                            </w:r>
                            <w:r w:rsidRPr="00A02C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E86B07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«Address5</w:t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»</w:t>
                            </w:r>
                            <w:r w:rsidRPr="00A02C7C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:rsidR="00FE3C28" w:rsidRPr="00380FDA" w:rsidRDefault="00FE3C28" w:rsidP="00FE3C2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3B2A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.65pt;margin-top:8.85pt;width:289.5pt;height:9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" stroked="f">
                <v:textbox>
                  <w:txbxContent>
                    <w:p w:rsidR="00FE3C28" w:rsidRPr="00A02C7C" w:rsidRDefault="00FE3C28" w:rsidP="00FE3C28">
                      <w:pPr>
                        <w:tabs>
                          <w:tab w:val="right" w:pos="9498"/>
                        </w:tabs>
                        <w:spacing w:line="240" w:lineRule="auto"/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begin"/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instrText xml:space="preserve"> MERGEFIELD NameLine1 </w:instrText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separate"/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«NameLine1»</w:t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fldChar w:fldCharType="end"/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 xml:space="preserve"> </w:t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begin"/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instrText xml:space="preserve"> MERGEFIELD RegionBrigade </w:instrText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separate"/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«RegionBrigade»</w:t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fldChar w:fldCharType="end"/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 xml:space="preserve"> </w:t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begin"/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instrText xml:space="preserve"> MERGEFIELD StationCode </w:instrText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separate"/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«StationCode»</w:t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  <w:p w:rsidR="00FE3C28" w:rsidRPr="00A02C7C" w:rsidRDefault="00FE3C28" w:rsidP="00FE3C28">
                      <w:pPr>
                        <w:tabs>
                          <w:tab w:val="right" w:pos="9498"/>
                        </w:tabs>
                        <w:spacing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fldChar w:fldCharType="begin"/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instrText xml:space="preserve"> MERGEFIELD OtherName </w:instrText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fldChar w:fldCharType="separate"/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«OtherName»</w:t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  <w:p w:rsidR="00FE3C28" w:rsidRPr="00A02C7C" w:rsidRDefault="00FE3C28" w:rsidP="00FE3C28">
                      <w:pPr>
                        <w:spacing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begin"/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instrText xml:space="preserve"> MERGEFIELD Address1 </w:instrText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separate"/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«Address1»</w:t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  <w:p w:rsidR="00FE3C28" w:rsidRPr="00A02C7C" w:rsidRDefault="00FE3C28" w:rsidP="00FE3C28">
                      <w:pPr>
                        <w:tabs>
                          <w:tab w:val="left" w:pos="3285"/>
                        </w:tabs>
                        <w:spacing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begin"/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instrText xml:space="preserve"> MERGEFIELD Address2 </w:instrText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separate"/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«Address2»</w:t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  <w:p w:rsidR="00FE3C28" w:rsidRPr="00A02C7C" w:rsidRDefault="00FE3C28" w:rsidP="00FE3C28">
                      <w:pPr>
                        <w:spacing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begin"/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instrText xml:space="preserve"> MERGEFIELD Address3 </w:instrText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separate"/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«Address3»</w:t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  <w:p w:rsidR="00FE3C28" w:rsidRDefault="00FE3C28" w:rsidP="00FE3C28">
                      <w:pPr>
                        <w:spacing w:line="240" w:lineRule="auto"/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begin"/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instrText xml:space="preserve"> MERGEFIELD Address4 </w:instrText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separate"/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«Address4»</w:t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  <w:p w:rsidR="00FE3C28" w:rsidRPr="00A02C7C" w:rsidRDefault="00FE3C28" w:rsidP="00FE3C28">
                      <w:pPr>
                        <w:spacing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begin"/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instrText xml:space="preserve"> MERGEFIELD Address6 </w:instrText>
                      </w:r>
                      <w:r w:rsidRPr="00A02C7C">
                        <w:rPr>
                          <w:rFonts w:ascii="Arial" w:hAnsi="Arial" w:cs="Arial"/>
                          <w:sz w:val="22"/>
                          <w:szCs w:val="22"/>
                        </w:rPr>
                        <w:fldChar w:fldCharType="separate"/>
                      </w:r>
                      <w:r w:rsidR="00E86B07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«Address5</w:t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t>»</w:t>
                      </w:r>
                      <w:r w:rsidRPr="00A02C7C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  <w:p w:rsidR="00FE3C28" w:rsidRPr="00380FDA" w:rsidRDefault="00FE3C28" w:rsidP="00FE3C2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3C28" w:rsidRPr="00E86B07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964A9" wp14:editId="56F78D4C">
                <wp:simplePos x="0" y="0"/>
                <wp:positionH relativeFrom="column">
                  <wp:posOffset>3823335</wp:posOffset>
                </wp:positionH>
                <wp:positionV relativeFrom="paragraph">
                  <wp:posOffset>107951</wp:posOffset>
                </wp:positionV>
                <wp:extent cx="2714625" cy="27432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A62" w:rsidRPr="00F81B0A" w:rsidRDefault="00E06A62" w:rsidP="00E06A62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268A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Circular:</w:t>
                            </w:r>
                            <w:r w:rsidRPr="00F81B0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E86B0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2016HOC0559</w:t>
                            </w:r>
                            <w:r w:rsidR="00323E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DG</w:t>
                            </w:r>
                          </w:p>
                          <w:p w:rsidR="00E06A62" w:rsidRPr="00F81B0A" w:rsidRDefault="00E06A62" w:rsidP="00E06A62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964A9" id="Text Box 307" o:spid="_x0000_s1027" type="#_x0000_t202" style="position:absolute;left:0;text-align:left;margin-left:301.05pt;margin-top:8.5pt;width:213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" filled="f" stroked="f">
                <v:textbox>
                  <w:txbxContent>
                    <w:p w:rsidR="00E06A62" w:rsidRPr="00F81B0A" w:rsidRDefault="00E06A62" w:rsidP="00E06A62">
                      <w:pPr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268A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Circular:</w:t>
                      </w:r>
                      <w:r w:rsidRPr="00F81B0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</w:t>
                      </w:r>
                      <w:r w:rsidR="00E86B07">
                        <w:rPr>
                          <w:rFonts w:ascii="Arial" w:hAnsi="Arial" w:cs="Arial"/>
                          <w:sz w:val="22"/>
                          <w:szCs w:val="22"/>
                        </w:rPr>
                        <w:t>2016HOC0559</w:t>
                      </w:r>
                      <w:r w:rsidR="00323E14">
                        <w:rPr>
                          <w:rFonts w:ascii="Arial" w:hAnsi="Arial" w:cs="Arial"/>
                          <w:sz w:val="22"/>
                          <w:szCs w:val="22"/>
                        </w:rPr>
                        <w:t>DG</w:t>
                      </w:r>
                    </w:p>
                    <w:p w:rsidR="00E06A62" w:rsidRPr="00F81B0A" w:rsidRDefault="00E06A62" w:rsidP="00E06A62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387F" w:rsidRPr="004E3CF1" w:rsidRDefault="008C387F" w:rsidP="00D567E3">
      <w:pPr>
        <w:ind w:left="567" w:right="-7"/>
        <w:rPr>
          <w:rFonts w:ascii="Arial" w:hAnsi="Arial" w:cs="Arial"/>
          <w:sz w:val="22"/>
          <w:szCs w:val="22"/>
        </w:rPr>
      </w:pPr>
    </w:p>
    <w:p w:rsidR="008C387F" w:rsidRPr="004E3CF1" w:rsidRDefault="008C387F" w:rsidP="00D567E3">
      <w:pPr>
        <w:ind w:left="567" w:right="-7"/>
        <w:rPr>
          <w:rFonts w:ascii="Arial" w:hAnsi="Arial" w:cs="Arial"/>
          <w:sz w:val="22"/>
          <w:szCs w:val="22"/>
        </w:rPr>
      </w:pPr>
    </w:p>
    <w:p w:rsidR="008C387F" w:rsidRPr="004E3CF1" w:rsidRDefault="008C387F" w:rsidP="00D567E3">
      <w:pPr>
        <w:ind w:left="567" w:right="-7"/>
        <w:rPr>
          <w:rFonts w:ascii="Arial" w:hAnsi="Arial" w:cs="Arial"/>
          <w:sz w:val="22"/>
          <w:szCs w:val="22"/>
        </w:rPr>
      </w:pPr>
    </w:p>
    <w:p w:rsidR="008C387F" w:rsidRPr="004E3CF1" w:rsidRDefault="0004093C" w:rsidP="00D567E3">
      <w:pPr>
        <w:ind w:left="567" w:right="-7"/>
        <w:rPr>
          <w:rFonts w:ascii="Arial" w:hAnsi="Arial" w:cs="Arial"/>
          <w:b/>
          <w:sz w:val="22"/>
          <w:szCs w:val="22"/>
        </w:rPr>
      </w:pPr>
      <w:r w:rsidRPr="004E3CF1">
        <w:rPr>
          <w:rFonts w:ascii="Arial" w:hAnsi="Arial" w:cs="Arial"/>
          <w:b/>
          <w:sz w:val="22"/>
          <w:szCs w:val="22"/>
        </w:rPr>
        <w:t>24</w:t>
      </w:r>
      <w:r w:rsidRPr="004E3CF1">
        <w:rPr>
          <w:rFonts w:ascii="Arial" w:hAnsi="Arial" w:cs="Arial"/>
          <w:b/>
          <w:sz w:val="22"/>
          <w:szCs w:val="22"/>
          <w:vertAlign w:val="superscript"/>
        </w:rPr>
        <w:t>th</w:t>
      </w:r>
      <w:r w:rsidRPr="004E3CF1">
        <w:rPr>
          <w:rFonts w:ascii="Arial" w:hAnsi="Arial" w:cs="Arial"/>
          <w:b/>
          <w:sz w:val="22"/>
          <w:szCs w:val="22"/>
        </w:rPr>
        <w:t xml:space="preserve"> June 2016</w:t>
      </w:r>
    </w:p>
    <w:p w:rsidR="00992B30" w:rsidRPr="004E3CF1" w:rsidRDefault="00992B30" w:rsidP="00D567E3">
      <w:pPr>
        <w:ind w:left="567" w:right="-7"/>
        <w:rPr>
          <w:rFonts w:ascii="Arial" w:hAnsi="Arial" w:cs="Arial"/>
          <w:b/>
          <w:sz w:val="22"/>
          <w:szCs w:val="22"/>
        </w:rPr>
      </w:pPr>
    </w:p>
    <w:p w:rsidR="009B2D3C" w:rsidRPr="004E3CF1" w:rsidRDefault="009B2D3C" w:rsidP="00D567E3">
      <w:pPr>
        <w:ind w:left="567" w:right="-7"/>
        <w:rPr>
          <w:rFonts w:ascii="Arial" w:hAnsi="Arial" w:cs="Arial"/>
          <w:b/>
          <w:sz w:val="22"/>
          <w:szCs w:val="22"/>
        </w:rPr>
      </w:pPr>
      <w:r w:rsidRPr="004E3CF1">
        <w:rPr>
          <w:rFonts w:ascii="Arial" w:hAnsi="Arial" w:cs="Arial"/>
          <w:b/>
          <w:sz w:val="22"/>
          <w:szCs w:val="22"/>
        </w:rPr>
        <w:t xml:space="preserve">To: </w:t>
      </w:r>
      <w:r w:rsidR="004E3CF1" w:rsidRPr="004E3CF1">
        <w:rPr>
          <w:rFonts w:ascii="Arial" w:hAnsi="Arial" w:cs="Arial"/>
          <w:b/>
          <w:sz w:val="22"/>
          <w:szCs w:val="22"/>
        </w:rPr>
        <w:t xml:space="preserve">ALL MEMBERS                                                                               </w:t>
      </w:r>
      <w:r w:rsidR="00294A02" w:rsidRPr="004E3CF1">
        <w:rPr>
          <w:rFonts w:ascii="Arial" w:hAnsi="Arial" w:cs="Arial"/>
          <w:b/>
          <w:sz w:val="22"/>
          <w:szCs w:val="22"/>
        </w:rPr>
        <w:tab/>
      </w:r>
      <w:r w:rsidR="004E3CF1">
        <w:rPr>
          <w:rFonts w:ascii="Arial" w:hAnsi="Arial" w:cs="Arial"/>
          <w:b/>
          <w:sz w:val="22"/>
          <w:szCs w:val="22"/>
        </w:rPr>
        <w:tab/>
      </w:r>
      <w:r w:rsidR="00E86B07" w:rsidRPr="004E3CF1">
        <w:rPr>
          <w:rFonts w:ascii="Arial" w:hAnsi="Arial" w:cs="Arial"/>
          <w:sz w:val="22"/>
          <w:szCs w:val="22"/>
        </w:rPr>
        <w:t>7 November</w:t>
      </w:r>
      <w:r w:rsidR="00710391" w:rsidRPr="004E3CF1">
        <w:rPr>
          <w:rFonts w:ascii="Arial" w:hAnsi="Arial" w:cs="Arial"/>
          <w:sz w:val="22"/>
          <w:szCs w:val="22"/>
        </w:rPr>
        <w:t xml:space="preserve"> 2016</w:t>
      </w:r>
    </w:p>
    <w:p w:rsidR="00992B30" w:rsidRDefault="00992B30" w:rsidP="00D567E3">
      <w:pPr>
        <w:ind w:left="567" w:right="-7"/>
        <w:rPr>
          <w:rFonts w:ascii="Arial" w:hAnsi="Arial" w:cs="Arial"/>
          <w:sz w:val="22"/>
          <w:szCs w:val="22"/>
        </w:rPr>
      </w:pPr>
    </w:p>
    <w:p w:rsidR="00585932" w:rsidRPr="004E3CF1" w:rsidRDefault="00585932" w:rsidP="00D567E3">
      <w:pPr>
        <w:ind w:left="567" w:right="-7"/>
        <w:rPr>
          <w:rFonts w:ascii="Arial" w:hAnsi="Arial" w:cs="Arial"/>
          <w:sz w:val="22"/>
          <w:szCs w:val="22"/>
        </w:rPr>
      </w:pPr>
    </w:p>
    <w:p w:rsidR="008C387F" w:rsidRPr="004E3CF1" w:rsidRDefault="008C387F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sz w:val="22"/>
          <w:szCs w:val="22"/>
        </w:rPr>
      </w:pPr>
      <w:r w:rsidRPr="004E3CF1">
        <w:rPr>
          <w:rFonts w:ascii="Arial" w:hAnsi="Arial" w:cs="Arial"/>
          <w:sz w:val="22"/>
          <w:szCs w:val="22"/>
        </w:rPr>
        <w:t xml:space="preserve">Dear </w:t>
      </w:r>
      <w:r w:rsidR="00FE3C28" w:rsidRPr="004E3CF1">
        <w:rPr>
          <w:rFonts w:ascii="Arial" w:hAnsi="Arial" w:cs="Arial"/>
          <w:sz w:val="22"/>
          <w:szCs w:val="22"/>
        </w:rPr>
        <w:t>Brother/Sister</w:t>
      </w:r>
      <w:r w:rsidR="009B2D3C" w:rsidRPr="004E3CF1">
        <w:rPr>
          <w:rFonts w:ascii="Arial" w:hAnsi="Arial" w:cs="Arial"/>
          <w:sz w:val="22"/>
          <w:szCs w:val="22"/>
        </w:rPr>
        <w:t>,</w:t>
      </w:r>
    </w:p>
    <w:p w:rsidR="009B2D3C" w:rsidRPr="00E86B07" w:rsidRDefault="009B2D3C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sz w:val="22"/>
          <w:szCs w:val="22"/>
        </w:rPr>
      </w:pPr>
    </w:p>
    <w:p w:rsidR="00E86B07" w:rsidRPr="00BC6DE6" w:rsidRDefault="00E86B07" w:rsidP="00E86B07">
      <w:pPr>
        <w:pStyle w:val="PlainText"/>
        <w:ind w:left="567"/>
        <w:rPr>
          <w:rFonts w:ascii="Arial" w:hAnsi="Arial" w:cs="Arial"/>
          <w:b/>
          <w:bCs/>
          <w:color w:val="000000"/>
          <w:u w:val="single"/>
        </w:rPr>
      </w:pPr>
      <w:r w:rsidRPr="00BC6DE6">
        <w:rPr>
          <w:rFonts w:ascii="Arial" w:hAnsi="Arial" w:cs="Arial"/>
          <w:b/>
          <w:bCs/>
          <w:color w:val="000000"/>
          <w:u w:val="single"/>
        </w:rPr>
        <w:t>REPORT OF PROCEEDINGS FOR FBU CONFERENCE 2016</w:t>
      </w:r>
    </w:p>
    <w:p w:rsidR="00E86B07" w:rsidRPr="00BC6DE6" w:rsidRDefault="00E86B07" w:rsidP="00E86B07">
      <w:pPr>
        <w:pStyle w:val="PlainText"/>
        <w:ind w:left="567"/>
        <w:rPr>
          <w:rFonts w:ascii="Arial" w:hAnsi="Arial" w:cs="Arial"/>
          <w:color w:val="000000"/>
        </w:rPr>
      </w:pPr>
    </w:p>
    <w:p w:rsidR="00E86B07" w:rsidRPr="00BC6DE6" w:rsidRDefault="00E86B07" w:rsidP="00E86B07">
      <w:pPr>
        <w:pStyle w:val="PlainText"/>
        <w:ind w:left="567"/>
        <w:rPr>
          <w:rFonts w:ascii="Arial" w:hAnsi="Arial" w:cs="Arial"/>
          <w:color w:val="000000"/>
        </w:rPr>
      </w:pPr>
      <w:r w:rsidRPr="00BC6DE6">
        <w:rPr>
          <w:rFonts w:ascii="Arial" w:hAnsi="Arial" w:cs="Arial"/>
          <w:color w:val="000000"/>
        </w:rPr>
        <w:t xml:space="preserve">The Report of Proceedings for Conference 2016 is now available for all members to view. </w:t>
      </w:r>
    </w:p>
    <w:p w:rsidR="00E86B07" w:rsidRPr="00BC6DE6" w:rsidRDefault="00E86B07" w:rsidP="00E86B07">
      <w:pPr>
        <w:pStyle w:val="PlainText"/>
        <w:ind w:left="567"/>
        <w:rPr>
          <w:rFonts w:ascii="Arial" w:hAnsi="Arial" w:cs="Arial"/>
          <w:color w:val="000000"/>
        </w:rPr>
      </w:pPr>
    </w:p>
    <w:p w:rsidR="00E86B07" w:rsidRPr="00BC6DE6" w:rsidRDefault="00E86B07" w:rsidP="00E86B07">
      <w:pPr>
        <w:pStyle w:val="PlainText"/>
        <w:ind w:left="567"/>
        <w:rPr>
          <w:rFonts w:ascii="Arial" w:hAnsi="Arial" w:cs="Arial"/>
          <w:color w:val="000000"/>
        </w:rPr>
      </w:pPr>
      <w:r w:rsidRPr="00BC6DE6">
        <w:rPr>
          <w:rFonts w:ascii="Arial" w:hAnsi="Arial" w:cs="Arial"/>
          <w:color w:val="000000"/>
        </w:rPr>
        <w:t>This is available on the FBU website and can be found via the following link:</w:t>
      </w:r>
    </w:p>
    <w:p w:rsidR="00E86B07" w:rsidRPr="00BC6DE6" w:rsidRDefault="00E86B07" w:rsidP="00E86B07">
      <w:pPr>
        <w:pStyle w:val="PlainText"/>
        <w:ind w:left="567"/>
        <w:rPr>
          <w:rFonts w:ascii="Arial" w:hAnsi="Arial" w:cs="Arial"/>
          <w:color w:val="000000"/>
        </w:rPr>
      </w:pPr>
    </w:p>
    <w:p w:rsidR="00E86B07" w:rsidRPr="00BC6DE6" w:rsidRDefault="008C6460" w:rsidP="00E86B07">
      <w:pPr>
        <w:spacing w:line="240" w:lineRule="auto"/>
        <w:ind w:left="567"/>
        <w:rPr>
          <w:rFonts w:ascii="Arial" w:hAnsi="Arial" w:cs="Arial"/>
          <w:color w:val="000000"/>
          <w:sz w:val="22"/>
          <w:szCs w:val="22"/>
        </w:rPr>
      </w:pPr>
      <w:hyperlink r:id="rId7" w:history="1">
        <w:r w:rsidR="00E86B07" w:rsidRPr="00BC6DE6">
          <w:rPr>
            <w:rStyle w:val="Hyperlink"/>
            <w:rFonts w:ascii="Arial" w:hAnsi="Arial" w:cs="Arial"/>
            <w:sz w:val="22"/>
            <w:szCs w:val="22"/>
          </w:rPr>
          <w:t>https://www.fbu.org.uk/publication/report-proceedings-2016</w:t>
        </w:r>
      </w:hyperlink>
    </w:p>
    <w:p w:rsidR="00E86B07" w:rsidRPr="00BC6DE6" w:rsidRDefault="00E86B07" w:rsidP="00E86B07">
      <w:pPr>
        <w:pStyle w:val="PlainText"/>
        <w:ind w:left="567"/>
        <w:rPr>
          <w:rFonts w:ascii="Arial" w:hAnsi="Arial" w:cs="Arial"/>
          <w:color w:val="000000"/>
        </w:rPr>
      </w:pPr>
    </w:p>
    <w:p w:rsidR="00E86B07" w:rsidRPr="00BC6DE6" w:rsidRDefault="00E86B07" w:rsidP="00E86B07">
      <w:pPr>
        <w:pStyle w:val="PlainText"/>
        <w:ind w:left="567"/>
        <w:rPr>
          <w:rFonts w:ascii="Arial" w:hAnsi="Arial" w:cs="Arial"/>
          <w:color w:val="000000"/>
        </w:rPr>
      </w:pPr>
      <w:r w:rsidRPr="00BC6DE6">
        <w:rPr>
          <w:rFonts w:ascii="Arial" w:hAnsi="Arial" w:cs="Arial"/>
          <w:color w:val="000000"/>
        </w:rPr>
        <w:t>Hard copies will be sent to all officials and regional offices.</w:t>
      </w:r>
    </w:p>
    <w:p w:rsidR="00E86B07" w:rsidRPr="00BC6DE6" w:rsidRDefault="00E86B07" w:rsidP="00E86B07">
      <w:pPr>
        <w:pStyle w:val="PlainText"/>
        <w:ind w:left="567"/>
        <w:rPr>
          <w:rFonts w:ascii="Arial" w:hAnsi="Arial" w:cs="Arial"/>
          <w:color w:val="000000"/>
        </w:rPr>
      </w:pPr>
    </w:p>
    <w:p w:rsidR="00E86B07" w:rsidRPr="00BC6DE6" w:rsidRDefault="00E86B07" w:rsidP="00E86B07">
      <w:pPr>
        <w:pStyle w:val="PlainText"/>
        <w:ind w:left="567"/>
        <w:rPr>
          <w:rFonts w:ascii="Arial" w:hAnsi="Arial" w:cs="Arial"/>
          <w:color w:val="000000"/>
        </w:rPr>
      </w:pPr>
      <w:r w:rsidRPr="00BC6DE6">
        <w:rPr>
          <w:rFonts w:ascii="Arial" w:hAnsi="Arial" w:cs="Arial"/>
          <w:color w:val="000000"/>
        </w:rPr>
        <w:t>Many thanks.</w:t>
      </w:r>
    </w:p>
    <w:p w:rsidR="00486B0C" w:rsidRPr="00BC6DE6" w:rsidRDefault="00486B0C" w:rsidP="00E86B07">
      <w:pPr>
        <w:tabs>
          <w:tab w:val="left" w:pos="5412"/>
        </w:tabs>
        <w:spacing w:line="240" w:lineRule="auto"/>
        <w:ind w:left="1134" w:right="-7"/>
        <w:jc w:val="both"/>
        <w:rPr>
          <w:rFonts w:ascii="Arial" w:hAnsi="Arial" w:cs="Arial"/>
          <w:sz w:val="22"/>
          <w:szCs w:val="22"/>
        </w:rPr>
      </w:pPr>
    </w:p>
    <w:p w:rsidR="009B2D3C" w:rsidRPr="00BC6DE6" w:rsidRDefault="009B2D3C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sz w:val="22"/>
          <w:szCs w:val="22"/>
        </w:rPr>
      </w:pPr>
      <w:r w:rsidRPr="00BC6DE6">
        <w:rPr>
          <w:rFonts w:ascii="Arial" w:hAnsi="Arial" w:cs="Arial"/>
          <w:sz w:val="22"/>
          <w:szCs w:val="22"/>
        </w:rPr>
        <w:t>Yours fraternally,</w:t>
      </w:r>
    </w:p>
    <w:p w:rsidR="00992B30" w:rsidRPr="00BC6DE6" w:rsidRDefault="009B2D3C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b/>
          <w:sz w:val="22"/>
          <w:szCs w:val="22"/>
        </w:rPr>
      </w:pPr>
      <w:r w:rsidRPr="00BC6DE6"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 wp14:anchorId="58F5FDFE" wp14:editId="701DDFD9">
            <wp:extent cx="2438400" cy="7239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B30" w:rsidRPr="00BC6DE6" w:rsidRDefault="009B2D3C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b/>
          <w:sz w:val="22"/>
          <w:szCs w:val="22"/>
        </w:rPr>
      </w:pPr>
      <w:r w:rsidRPr="00BC6DE6">
        <w:rPr>
          <w:rFonts w:ascii="Arial" w:hAnsi="Arial" w:cs="Arial"/>
          <w:b/>
          <w:sz w:val="22"/>
          <w:szCs w:val="22"/>
        </w:rPr>
        <w:t>DAVE GREEN</w:t>
      </w:r>
      <w:r w:rsidR="00992B30" w:rsidRPr="00BC6DE6">
        <w:rPr>
          <w:rFonts w:ascii="Arial" w:hAnsi="Arial" w:cs="Arial"/>
          <w:b/>
          <w:sz w:val="22"/>
          <w:szCs w:val="22"/>
        </w:rPr>
        <w:t xml:space="preserve">   </w:t>
      </w:r>
    </w:p>
    <w:p w:rsidR="00E86B07" w:rsidRPr="00BC6DE6" w:rsidRDefault="009B2D3C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sz w:val="22"/>
          <w:szCs w:val="22"/>
        </w:rPr>
      </w:pPr>
      <w:r w:rsidRPr="00BC6DE6">
        <w:rPr>
          <w:rFonts w:ascii="Arial" w:hAnsi="Arial" w:cs="Arial"/>
          <w:sz w:val="22"/>
          <w:szCs w:val="22"/>
        </w:rPr>
        <w:t xml:space="preserve">National </w:t>
      </w:r>
      <w:r w:rsidR="00992B30" w:rsidRPr="00BC6DE6">
        <w:rPr>
          <w:rFonts w:ascii="Arial" w:hAnsi="Arial" w:cs="Arial"/>
          <w:sz w:val="22"/>
          <w:szCs w:val="22"/>
        </w:rPr>
        <w:t>O</w:t>
      </w:r>
      <w:r w:rsidRPr="00BC6DE6">
        <w:rPr>
          <w:rFonts w:ascii="Arial" w:hAnsi="Arial" w:cs="Arial"/>
          <w:sz w:val="22"/>
          <w:szCs w:val="22"/>
        </w:rPr>
        <w:t>fficer</w:t>
      </w:r>
      <w:r w:rsidR="00992B30" w:rsidRPr="00BC6DE6">
        <w:rPr>
          <w:rFonts w:ascii="Arial" w:hAnsi="Arial" w:cs="Arial"/>
          <w:sz w:val="22"/>
          <w:szCs w:val="22"/>
        </w:rPr>
        <w:tab/>
        <w:t xml:space="preserve">                                                                </w:t>
      </w:r>
    </w:p>
    <w:p w:rsidR="00E86B07" w:rsidRPr="00BC6DE6" w:rsidRDefault="00E86B07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sz w:val="22"/>
          <w:szCs w:val="22"/>
        </w:rPr>
      </w:pPr>
    </w:p>
    <w:p w:rsidR="00E86B07" w:rsidRPr="00BC6DE6" w:rsidRDefault="00E86B07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sz w:val="22"/>
          <w:szCs w:val="22"/>
        </w:rPr>
      </w:pPr>
    </w:p>
    <w:p w:rsidR="00E86B07" w:rsidRPr="00BC6DE6" w:rsidRDefault="00E86B07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sz w:val="22"/>
          <w:szCs w:val="22"/>
        </w:rPr>
      </w:pPr>
    </w:p>
    <w:p w:rsidR="00E86B07" w:rsidRPr="00BC6DE6" w:rsidRDefault="00E86B07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sz w:val="22"/>
          <w:szCs w:val="22"/>
        </w:rPr>
      </w:pPr>
    </w:p>
    <w:p w:rsidR="00E86B07" w:rsidRPr="00BC6DE6" w:rsidRDefault="00E86B07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sz w:val="22"/>
          <w:szCs w:val="22"/>
        </w:rPr>
      </w:pPr>
    </w:p>
    <w:p w:rsidR="00E86B07" w:rsidRPr="00BC6DE6" w:rsidRDefault="00E86B07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sz w:val="22"/>
          <w:szCs w:val="22"/>
        </w:rPr>
      </w:pPr>
    </w:p>
    <w:p w:rsidR="00E86B07" w:rsidRPr="00BC6DE6" w:rsidRDefault="00E86B07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sz w:val="22"/>
          <w:szCs w:val="22"/>
        </w:rPr>
      </w:pPr>
    </w:p>
    <w:p w:rsidR="00E86B07" w:rsidRPr="00BC6DE6" w:rsidRDefault="00E86B07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sz w:val="22"/>
          <w:szCs w:val="22"/>
        </w:rPr>
      </w:pPr>
    </w:p>
    <w:p w:rsidR="00992B30" w:rsidRPr="00BC6DE6" w:rsidRDefault="00992B30" w:rsidP="00D567E3">
      <w:pPr>
        <w:tabs>
          <w:tab w:val="left" w:pos="5412"/>
        </w:tabs>
        <w:spacing w:line="240" w:lineRule="auto"/>
        <w:ind w:left="567" w:right="-7"/>
        <w:jc w:val="both"/>
        <w:rPr>
          <w:rFonts w:ascii="Arial" w:hAnsi="Arial" w:cs="Arial"/>
          <w:sz w:val="22"/>
          <w:szCs w:val="22"/>
        </w:rPr>
      </w:pPr>
      <w:r w:rsidRPr="00BC6DE6">
        <w:rPr>
          <w:rFonts w:ascii="Arial" w:hAnsi="Arial" w:cs="Arial"/>
          <w:sz w:val="22"/>
          <w:szCs w:val="22"/>
        </w:rPr>
        <w:t xml:space="preserve">DG/kc    </w:t>
      </w:r>
    </w:p>
    <w:sectPr w:rsidR="00992B30" w:rsidRPr="00BC6DE6" w:rsidSect="00992B30">
      <w:headerReference w:type="default" r:id="rId9"/>
      <w:headerReference w:type="first" r:id="rId10"/>
      <w:pgSz w:w="11900" w:h="16840"/>
      <w:pgMar w:top="-282" w:right="56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E17" w:rsidRDefault="00903E17" w:rsidP="00287DFF">
      <w:pPr>
        <w:spacing w:line="240" w:lineRule="auto"/>
      </w:pPr>
      <w:r>
        <w:separator/>
      </w:r>
    </w:p>
  </w:endnote>
  <w:endnote w:type="continuationSeparator" w:id="0">
    <w:p w:rsidR="00903E17" w:rsidRDefault="00903E17" w:rsidP="002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E17" w:rsidRDefault="00903E17" w:rsidP="00287DFF">
      <w:pPr>
        <w:spacing w:line="240" w:lineRule="auto"/>
      </w:pPr>
      <w:r>
        <w:separator/>
      </w:r>
    </w:p>
  </w:footnote>
  <w:footnote w:type="continuationSeparator" w:id="0">
    <w:p w:rsidR="00903E17" w:rsidRDefault="00903E17" w:rsidP="002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287DFF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7C7F4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49D200F3" wp14:editId="187B549A">
          <wp:extent cx="7041515" cy="2177544"/>
          <wp:effectExtent l="0" t="0" r="0" b="6985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8980" cy="218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20048"/>
    <w:multiLevelType w:val="hybridMultilevel"/>
    <w:tmpl w:val="06EC01B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FC11669"/>
    <w:multiLevelType w:val="hybridMultilevel"/>
    <w:tmpl w:val="E03E5BB2"/>
    <w:lvl w:ilvl="0" w:tplc="069A8716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32835"/>
    <w:multiLevelType w:val="hybridMultilevel"/>
    <w:tmpl w:val="7C0EAE3C"/>
    <w:lvl w:ilvl="0" w:tplc="069A8716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05BDD"/>
    <w:multiLevelType w:val="hybridMultilevel"/>
    <w:tmpl w:val="F818422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F2"/>
    <w:rsid w:val="0004093C"/>
    <w:rsid w:val="00040D9E"/>
    <w:rsid w:val="00063BF4"/>
    <w:rsid w:val="0008347B"/>
    <w:rsid w:val="000D35A1"/>
    <w:rsid w:val="00103C8C"/>
    <w:rsid w:val="0012181C"/>
    <w:rsid w:val="001268AB"/>
    <w:rsid w:val="00173C50"/>
    <w:rsid w:val="00191AFD"/>
    <w:rsid w:val="001968FA"/>
    <w:rsid w:val="002348A8"/>
    <w:rsid w:val="00237EAC"/>
    <w:rsid w:val="00244E90"/>
    <w:rsid w:val="002513E9"/>
    <w:rsid w:val="00286A9A"/>
    <w:rsid w:val="00287DFF"/>
    <w:rsid w:val="00294A02"/>
    <w:rsid w:val="00297F73"/>
    <w:rsid w:val="002B58EA"/>
    <w:rsid w:val="00312AF2"/>
    <w:rsid w:val="00323E14"/>
    <w:rsid w:val="00400EFE"/>
    <w:rsid w:val="00416223"/>
    <w:rsid w:val="00453D68"/>
    <w:rsid w:val="00486B0C"/>
    <w:rsid w:val="004E3CF1"/>
    <w:rsid w:val="00534715"/>
    <w:rsid w:val="00551673"/>
    <w:rsid w:val="00585932"/>
    <w:rsid w:val="00602051"/>
    <w:rsid w:val="00627C21"/>
    <w:rsid w:val="00643564"/>
    <w:rsid w:val="00697353"/>
    <w:rsid w:val="006A1406"/>
    <w:rsid w:val="00710391"/>
    <w:rsid w:val="007335F2"/>
    <w:rsid w:val="007A226D"/>
    <w:rsid w:val="007C7F41"/>
    <w:rsid w:val="008C387F"/>
    <w:rsid w:val="008C6460"/>
    <w:rsid w:val="00903E17"/>
    <w:rsid w:val="00904EC7"/>
    <w:rsid w:val="00975054"/>
    <w:rsid w:val="00981FDA"/>
    <w:rsid w:val="00992B30"/>
    <w:rsid w:val="00996944"/>
    <w:rsid w:val="009B2D3C"/>
    <w:rsid w:val="009B4C02"/>
    <w:rsid w:val="009C1930"/>
    <w:rsid w:val="00A02C7C"/>
    <w:rsid w:val="00A06765"/>
    <w:rsid w:val="00AB52EA"/>
    <w:rsid w:val="00B14A1C"/>
    <w:rsid w:val="00BB28F3"/>
    <w:rsid w:val="00BC6DE6"/>
    <w:rsid w:val="00C8164F"/>
    <w:rsid w:val="00D348FF"/>
    <w:rsid w:val="00D567E3"/>
    <w:rsid w:val="00D8085E"/>
    <w:rsid w:val="00DD392B"/>
    <w:rsid w:val="00E06A62"/>
    <w:rsid w:val="00E07AFD"/>
    <w:rsid w:val="00E86B07"/>
    <w:rsid w:val="00EE7B1F"/>
    <w:rsid w:val="00F11254"/>
    <w:rsid w:val="00F7655A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DFE09222-D2DF-4CEF-96F7-8BD295BB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A62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BalloonText">
    <w:name w:val="Balloon Text"/>
    <w:basedOn w:val="Normal"/>
    <w:link w:val="BalloonTextChar"/>
    <w:uiPriority w:val="99"/>
    <w:semiHidden/>
    <w:unhideWhenUsed/>
    <w:rsid w:val="00E06A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A6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09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2B3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86B0C"/>
    <w:pPr>
      <w:spacing w:line="240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59"/>
    <w:rsid w:val="00486B0C"/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E86B07"/>
    <w:pPr>
      <w:spacing w:line="240" w:lineRule="auto"/>
    </w:pPr>
    <w:rPr>
      <w:rFonts w:ascii="Trebuchet MS" w:hAnsi="Trebuchet MS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6B07"/>
    <w:rPr>
      <w:rFonts w:ascii="Trebuchet MS" w:hAnsi="Trebuchet MS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fbu.org.uk/publication/report-proceedings-201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.celardi\Desktop\New%20FBU%20LH%20Mono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FBU LH Mono 2.dotx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Celardi</dc:creator>
  <cp:keywords/>
  <dc:description/>
  <cp:lastModifiedBy>Kate Cassidy</cp:lastModifiedBy>
  <cp:revision>2</cp:revision>
  <cp:lastPrinted>2016-07-15T10:53:00Z</cp:lastPrinted>
  <dcterms:created xsi:type="dcterms:W3CDTF">2016-11-07T09:28:00Z</dcterms:created>
  <dcterms:modified xsi:type="dcterms:W3CDTF">2016-11-07T09:28:00Z</dcterms:modified>
</cp:coreProperties>
</file>