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14A" w:rsidRPr="00461A0E" w:rsidRDefault="00F4514A" w:rsidP="0037271E">
      <w:pPr>
        <w:tabs>
          <w:tab w:val="right" w:pos="9498"/>
        </w:tabs>
        <w:spacing w:before="100"/>
        <w:rPr>
          <w:rFonts w:ascii="Trebuchet MS" w:hAnsi="Trebuchet MS"/>
        </w:rPr>
        <w:sectPr w:rsidR="00F4514A" w:rsidRPr="00461A0E" w:rsidSect="00B5258C">
          <w:headerReference w:type="first" r:id="rId6"/>
          <w:type w:val="continuous"/>
          <w:pgSz w:w="11906" w:h="16838" w:code="9"/>
          <w:pgMar w:top="993" w:right="1134" w:bottom="227" w:left="1134" w:header="420" w:footer="709" w:gutter="0"/>
          <w:cols w:space="708"/>
          <w:titlePg/>
          <w:docGrid w:linePitch="360"/>
        </w:sectPr>
      </w:pPr>
    </w:p>
    <w:p w:rsidR="0037271E" w:rsidRPr="00461A0E" w:rsidRDefault="00296D2F" w:rsidP="00911555">
      <w:pPr>
        <w:tabs>
          <w:tab w:val="right" w:pos="9498"/>
        </w:tabs>
        <w:rPr>
          <w:rFonts w:ascii="Trebuchet MS" w:hAnsi="Trebuchet MS"/>
        </w:rPr>
      </w:pPr>
      <w:r>
        <w:rPr>
          <w:rFonts w:ascii="Trebuchet MS" w:hAnsi="Trebuchet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07C7B9" wp14:editId="2A85D9DA">
                <wp:simplePos x="0" y="0"/>
                <wp:positionH relativeFrom="column">
                  <wp:posOffset>-24765</wp:posOffset>
                </wp:positionH>
                <wp:positionV relativeFrom="paragraph">
                  <wp:posOffset>167640</wp:posOffset>
                </wp:positionV>
                <wp:extent cx="3676650" cy="1704975"/>
                <wp:effectExtent l="0" t="0" r="0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A25406" w:rsidRPr="004506A2" w:rsidRDefault="00A25406" w:rsidP="00210644">
                            <w:pPr>
                              <w:rPr>
                                <w:rFonts w:ascii="Trebuchet MS" w:hAnsi="Trebuchet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07C7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95pt;margin-top:13.2pt;width:289.5pt;height:13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" stroked="f">
                <v:textbox>
                  <w:txbxContent>
                    <w:p w:rsidR="00A25406" w:rsidRPr="004506A2" w:rsidRDefault="00A25406" w:rsidP="00210644">
                      <w:pPr>
                        <w:rPr>
                          <w:rFonts w:ascii="Trebuchet MS" w:hAnsi="Trebuchet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A9BF72" wp14:editId="34224E35">
                <wp:simplePos x="0" y="0"/>
                <wp:positionH relativeFrom="column">
                  <wp:posOffset>3375660</wp:posOffset>
                </wp:positionH>
                <wp:positionV relativeFrom="paragraph">
                  <wp:posOffset>164465</wp:posOffset>
                </wp:positionV>
                <wp:extent cx="2714625" cy="26860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268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5406" w:rsidRPr="004506A2" w:rsidRDefault="00A25406" w:rsidP="004074A0">
                            <w:pPr>
                              <w:jc w:val="right"/>
                              <w:rPr>
                                <w:rFonts w:ascii="Trebuchet MS" w:hAnsi="Trebuchet MS"/>
                              </w:rPr>
                            </w:pPr>
                            <w:r w:rsidRPr="004506A2">
                              <w:rPr>
                                <w:rFonts w:ascii="Trebuchet MS" w:hAnsi="Trebuchet MS"/>
                              </w:rPr>
                              <w:t xml:space="preserve">Circular:  </w:t>
                            </w:r>
                            <w:r w:rsidR="00AB331D">
                              <w:rPr>
                                <w:rFonts w:ascii="Trebuchet MS" w:hAnsi="Trebuchet MS"/>
                              </w:rPr>
                              <w:t>2016HOC0217JM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A9BF7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65.8pt;margin-top:12.95pt;width:213.75pt;height:21.1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" filled="f" stroked="f">
                <v:textbox style="mso-fit-shape-to-text:t">
                  <w:txbxContent>
                    <w:p w:rsidR="00A25406" w:rsidRPr="004506A2" w:rsidRDefault="00A25406" w:rsidP="004074A0">
                      <w:pPr>
                        <w:jc w:val="right"/>
                        <w:rPr>
                          <w:rFonts w:ascii="Trebuchet MS" w:hAnsi="Trebuchet MS"/>
                        </w:rPr>
                      </w:pPr>
                      <w:r w:rsidRPr="004506A2">
                        <w:rPr>
                          <w:rFonts w:ascii="Trebuchet MS" w:hAnsi="Trebuchet MS"/>
                        </w:rPr>
                        <w:t xml:space="preserve">Circular:  </w:t>
                      </w:r>
                      <w:r w:rsidR="00AB331D">
                        <w:rPr>
                          <w:rFonts w:ascii="Trebuchet MS" w:hAnsi="Trebuchet MS"/>
                        </w:rPr>
                        <w:t>2016HOC0217JM</w:t>
                      </w:r>
                    </w:p>
                  </w:txbxContent>
                </v:textbox>
              </v:shape>
            </w:pict>
          </mc:Fallback>
        </mc:AlternateContent>
      </w:r>
      <w:r w:rsidR="005F32BD" w:rsidRPr="00461A0E">
        <w:rPr>
          <w:rFonts w:ascii="Trebuchet MS" w:hAnsi="Trebuchet MS"/>
        </w:rPr>
        <w:tab/>
      </w: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37271E" w:rsidRPr="00461A0E" w:rsidRDefault="0037271E" w:rsidP="0037271E">
      <w:pPr>
        <w:tabs>
          <w:tab w:val="right" w:pos="9498"/>
        </w:tabs>
        <w:rPr>
          <w:rFonts w:ascii="Trebuchet MS" w:hAnsi="Trebuchet MS"/>
        </w:rPr>
      </w:pPr>
      <w:r w:rsidRPr="00461A0E">
        <w:rPr>
          <w:rFonts w:ascii="Trebuchet MS" w:hAnsi="Trebuchet MS"/>
        </w:rPr>
        <w:tab/>
      </w:r>
      <w:bookmarkStart w:id="0" w:name="_GoBack"/>
      <w:bookmarkEnd w:id="0"/>
    </w:p>
    <w:p w:rsidR="0037271E" w:rsidRPr="00461A0E" w:rsidRDefault="0037271E" w:rsidP="0037271E">
      <w:pPr>
        <w:rPr>
          <w:rFonts w:ascii="Trebuchet MS" w:hAnsi="Trebuchet MS"/>
        </w:rPr>
      </w:pPr>
    </w:p>
    <w:p w:rsidR="005F32BD" w:rsidRPr="00461A0E" w:rsidRDefault="005F32BD" w:rsidP="0037271E">
      <w:pPr>
        <w:rPr>
          <w:rFonts w:ascii="Trebuchet MS" w:hAnsi="Trebuchet MS"/>
        </w:rPr>
      </w:pPr>
    </w:p>
    <w:p w:rsidR="00E213CC" w:rsidRDefault="00E213CC" w:rsidP="00F92BA0">
      <w:pPr>
        <w:ind w:left="142"/>
        <w:rPr>
          <w:rFonts w:ascii="Trebuchet MS" w:hAnsi="Trebuchet MS"/>
          <w:b/>
        </w:rPr>
      </w:pPr>
      <w:r>
        <w:rPr>
          <w:rFonts w:ascii="Trebuchet MS" w:hAnsi="Trebuchet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3651885</wp:posOffset>
                </wp:positionH>
                <wp:positionV relativeFrom="paragraph">
                  <wp:posOffset>130175</wp:posOffset>
                </wp:positionV>
                <wp:extent cx="2444115" cy="268605"/>
                <wp:effectExtent l="0" t="0" r="952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A25406" w:rsidRPr="004506A2" w:rsidRDefault="007A4EBE" w:rsidP="004506A2">
                            <w:pPr>
                              <w:jc w:val="right"/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6</w:t>
                            </w:r>
                            <w:r>
                              <w:rPr>
                                <w:rFonts w:ascii="Trebuchet MS" w:hAnsi="Trebuchet MS"/>
                                <w:vertAlign w:val="superscript"/>
                              </w:rPr>
                              <w:t xml:space="preserve">th </w:t>
                            </w:r>
                            <w:r>
                              <w:rPr>
                                <w:rFonts w:ascii="Trebuchet MS" w:hAnsi="Trebuchet MS"/>
                              </w:rPr>
                              <w:t>May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287.55pt;margin-top:10.25pt;width:192.45pt;height:21.1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" stroked="f">
                <v:textbox style="mso-fit-shape-to-text:t">
                  <w:txbxContent>
                    <w:p w:rsidR="00A25406" w:rsidRPr="004506A2" w:rsidRDefault="007A4EBE" w:rsidP="004506A2">
                      <w:pPr>
                        <w:jc w:val="right"/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>6</w:t>
                      </w:r>
                      <w:r>
                        <w:rPr>
                          <w:rFonts w:ascii="Trebuchet MS" w:hAnsi="Trebuchet MS"/>
                          <w:vertAlign w:val="superscript"/>
                        </w:rPr>
                        <w:t xml:space="preserve">th </w:t>
                      </w:r>
                      <w:r>
                        <w:rPr>
                          <w:rFonts w:ascii="Trebuchet MS" w:hAnsi="Trebuchet MS"/>
                        </w:rPr>
                        <w:t>May 2016</w:t>
                      </w:r>
                    </w:p>
                  </w:txbxContent>
                </v:textbox>
              </v:shape>
            </w:pict>
          </mc:Fallback>
        </mc:AlternateContent>
      </w:r>
    </w:p>
    <w:p w:rsidR="005F32BD" w:rsidRPr="00461A0E" w:rsidRDefault="0089571E" w:rsidP="00F92BA0">
      <w:pPr>
        <w:ind w:left="142"/>
        <w:rPr>
          <w:rFonts w:ascii="Trebuchet MS" w:hAnsi="Trebuchet MS"/>
          <w:b/>
        </w:rPr>
      </w:pPr>
      <w:r w:rsidRPr="00461A0E">
        <w:rPr>
          <w:rFonts w:ascii="Trebuchet MS" w:hAnsi="Trebuchet MS"/>
          <w:b/>
        </w:rPr>
        <w:t xml:space="preserve">To: </w:t>
      </w:r>
      <w:r w:rsidR="007A4EBE">
        <w:rPr>
          <w:rFonts w:ascii="Trebuchet MS" w:hAnsi="Trebuchet MS"/>
          <w:b/>
        </w:rPr>
        <w:t>All Members</w:t>
      </w:r>
    </w:p>
    <w:p w:rsidR="0089571E" w:rsidRPr="00461A0E" w:rsidRDefault="0089571E" w:rsidP="00F92BA0">
      <w:pPr>
        <w:ind w:left="142"/>
        <w:rPr>
          <w:rFonts w:ascii="Trebuchet MS" w:hAnsi="Trebuchet MS"/>
        </w:rPr>
      </w:pPr>
    </w:p>
    <w:p w:rsidR="0037271E" w:rsidRDefault="0037271E" w:rsidP="00F92BA0">
      <w:pPr>
        <w:ind w:left="142"/>
        <w:rPr>
          <w:rFonts w:ascii="Trebuchet MS" w:hAnsi="Trebuchet MS"/>
        </w:rPr>
      </w:pPr>
      <w:r w:rsidRPr="00461A0E">
        <w:rPr>
          <w:rFonts w:ascii="Trebuchet MS" w:hAnsi="Trebuchet MS"/>
        </w:rPr>
        <w:t>Dear Brother/Sister,</w:t>
      </w:r>
    </w:p>
    <w:p w:rsidR="007A4EBE" w:rsidRDefault="007A4EBE" w:rsidP="00F92BA0">
      <w:pPr>
        <w:ind w:left="142"/>
        <w:rPr>
          <w:rFonts w:ascii="Trebuchet MS" w:hAnsi="Trebuchet MS"/>
        </w:rPr>
      </w:pPr>
    </w:p>
    <w:p w:rsidR="007A4EBE" w:rsidRPr="007A4EBE" w:rsidRDefault="00DC629E" w:rsidP="00F92BA0">
      <w:pPr>
        <w:ind w:left="142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SWITCH TO </w:t>
      </w:r>
      <w:r w:rsidR="00B81895">
        <w:rPr>
          <w:rFonts w:ascii="Trebuchet MS" w:hAnsi="Trebuchet MS"/>
          <w:b/>
        </w:rPr>
        <w:t>DIRECT DEBIT</w:t>
      </w:r>
    </w:p>
    <w:p w:rsidR="007A4EBE" w:rsidRPr="007A4EBE" w:rsidRDefault="007A4EBE" w:rsidP="007A4EBE">
      <w:pPr>
        <w:ind w:left="142"/>
        <w:jc w:val="both"/>
        <w:rPr>
          <w:rFonts w:ascii="Trebuchet MS" w:hAnsi="Trebuchet MS"/>
        </w:rPr>
      </w:pPr>
    </w:p>
    <w:p w:rsidR="007A4EBE" w:rsidRDefault="007A4EBE" w:rsidP="003332DF">
      <w:pPr>
        <w:ind w:left="142"/>
        <w:jc w:val="both"/>
        <w:rPr>
          <w:rFonts w:ascii="Trebuchet MS" w:hAnsi="Trebuchet MS"/>
        </w:rPr>
      </w:pPr>
      <w:r w:rsidRPr="007A4EBE">
        <w:rPr>
          <w:rFonts w:ascii="Trebuchet MS" w:hAnsi="Trebuchet MS"/>
        </w:rPr>
        <w:t>You may be aware that the government</w:t>
      </w:r>
      <w:r>
        <w:rPr>
          <w:rFonts w:ascii="Trebuchet MS" w:hAnsi="Trebuchet MS"/>
        </w:rPr>
        <w:t>’</w:t>
      </w:r>
      <w:r w:rsidRPr="007A4EBE">
        <w:rPr>
          <w:rFonts w:ascii="Trebuchet MS" w:hAnsi="Trebuchet MS"/>
        </w:rPr>
        <w:t>s proposed trade union bill has been amended to allow unions to continue using check</w:t>
      </w:r>
      <w:r w:rsidR="00FC563A">
        <w:rPr>
          <w:rFonts w:ascii="Trebuchet MS" w:hAnsi="Trebuchet MS"/>
        </w:rPr>
        <w:t>-</w:t>
      </w:r>
      <w:r w:rsidRPr="007A4EBE">
        <w:rPr>
          <w:rFonts w:ascii="Trebuchet MS" w:hAnsi="Trebuchet MS"/>
        </w:rPr>
        <w:t xml:space="preserve">off. This however is on the condition that unions pay 'reasonable' costs. </w:t>
      </w:r>
    </w:p>
    <w:p w:rsidR="007A4EBE" w:rsidRDefault="007A4EBE" w:rsidP="003332DF">
      <w:pPr>
        <w:ind w:left="142"/>
        <w:jc w:val="both"/>
        <w:rPr>
          <w:rFonts w:ascii="Trebuchet MS" w:hAnsi="Trebuchet MS"/>
        </w:rPr>
      </w:pPr>
      <w:r>
        <w:rPr>
          <w:rFonts w:ascii="Trebuchet MS" w:hAnsi="Trebuchet MS"/>
        </w:rPr>
        <w:br/>
        <w:t>At this time there has bee</w:t>
      </w:r>
      <w:r w:rsidRPr="007A4EBE">
        <w:rPr>
          <w:rFonts w:ascii="Trebuchet MS" w:hAnsi="Trebuchet MS"/>
        </w:rPr>
        <w:t>n no information on what reasonable cost may be.</w:t>
      </w:r>
    </w:p>
    <w:p w:rsidR="007A4EBE" w:rsidRDefault="007A4EBE" w:rsidP="003332DF">
      <w:pPr>
        <w:ind w:left="142"/>
        <w:jc w:val="both"/>
        <w:rPr>
          <w:rFonts w:ascii="Trebuchet MS" w:hAnsi="Trebuchet MS"/>
        </w:rPr>
      </w:pPr>
    </w:p>
    <w:p w:rsidR="007A4EBE" w:rsidRDefault="007A4EBE" w:rsidP="003332DF">
      <w:pPr>
        <w:ind w:left="142"/>
        <w:jc w:val="both"/>
        <w:rPr>
          <w:rFonts w:ascii="Trebuchet MS" w:hAnsi="Trebuchet MS"/>
        </w:rPr>
      </w:pPr>
      <w:r w:rsidRPr="007A4EBE">
        <w:rPr>
          <w:rFonts w:ascii="Trebuchet MS" w:hAnsi="Trebuchet MS"/>
        </w:rPr>
        <w:t>The union is continuing to switch members onto direct debit as the preferred means of paying union subscriptions. Those members who have not yet completed a direct debit form are encouraged to do so as soon as possible.</w:t>
      </w:r>
    </w:p>
    <w:p w:rsidR="007A4EBE" w:rsidRDefault="007A4EBE" w:rsidP="003332DF">
      <w:pPr>
        <w:ind w:left="142"/>
        <w:jc w:val="both"/>
        <w:rPr>
          <w:rFonts w:ascii="Trebuchet MS" w:hAnsi="Trebuchet MS"/>
        </w:rPr>
      </w:pPr>
    </w:p>
    <w:p w:rsidR="007A4EBE" w:rsidRDefault="007A4EBE" w:rsidP="003332DF">
      <w:pPr>
        <w:ind w:left="142"/>
        <w:jc w:val="both"/>
        <w:rPr>
          <w:rFonts w:ascii="Trebuchet MS" w:hAnsi="Trebuchet MS"/>
        </w:rPr>
      </w:pPr>
      <w:r w:rsidRPr="007A4EBE">
        <w:rPr>
          <w:rFonts w:ascii="Trebuchet MS" w:hAnsi="Trebuchet MS"/>
        </w:rPr>
        <w:t>Those members who have already submitted and moved onto direct debit should not cancel this as it may not be possible to move back to check</w:t>
      </w:r>
      <w:r w:rsidR="003332DF">
        <w:rPr>
          <w:rFonts w:ascii="Trebuchet MS" w:hAnsi="Trebuchet MS"/>
        </w:rPr>
        <w:t>-</w:t>
      </w:r>
      <w:r w:rsidRPr="007A4EBE">
        <w:rPr>
          <w:rFonts w:ascii="Trebuchet MS" w:hAnsi="Trebuchet MS"/>
        </w:rPr>
        <w:t>off at this time.</w:t>
      </w:r>
    </w:p>
    <w:p w:rsidR="003332DF" w:rsidRDefault="007A4EBE" w:rsidP="003332DF">
      <w:pPr>
        <w:ind w:left="142"/>
        <w:jc w:val="both"/>
        <w:rPr>
          <w:rFonts w:ascii="Trebuchet MS" w:hAnsi="Trebuchet MS"/>
        </w:rPr>
      </w:pPr>
      <w:r w:rsidRPr="007A4EBE">
        <w:rPr>
          <w:rFonts w:ascii="Trebuchet MS" w:hAnsi="Trebuchet MS"/>
        </w:rPr>
        <w:br/>
        <w:t>If members have any questions relating to this issue they should contact th</w:t>
      </w:r>
      <w:r>
        <w:rPr>
          <w:rFonts w:ascii="Trebuchet MS" w:hAnsi="Trebuchet MS"/>
        </w:rPr>
        <w:t>eir</w:t>
      </w:r>
      <w:r w:rsidRPr="007A4EBE">
        <w:rPr>
          <w:rFonts w:ascii="Trebuchet MS" w:hAnsi="Trebuchet MS"/>
        </w:rPr>
        <w:t xml:space="preserve"> brigade official before taking any action.</w:t>
      </w:r>
      <w:r w:rsidR="003332DF">
        <w:rPr>
          <w:rFonts w:ascii="Trebuchet MS" w:hAnsi="Trebuchet MS"/>
        </w:rPr>
        <w:t xml:space="preserve"> </w:t>
      </w:r>
      <w:r w:rsidRPr="007A4EBE">
        <w:rPr>
          <w:rFonts w:ascii="Trebuchet MS" w:hAnsi="Trebuchet MS"/>
        </w:rPr>
        <w:t xml:space="preserve">Direct debit mandate forms and check off </w:t>
      </w:r>
      <w:r w:rsidR="003332DF">
        <w:rPr>
          <w:rFonts w:ascii="Trebuchet MS" w:hAnsi="Trebuchet MS"/>
        </w:rPr>
        <w:t>c</w:t>
      </w:r>
      <w:r w:rsidRPr="007A4EBE">
        <w:rPr>
          <w:rFonts w:ascii="Trebuchet MS" w:hAnsi="Trebuchet MS"/>
        </w:rPr>
        <w:t>ancel</w:t>
      </w:r>
      <w:r w:rsidR="003332DF">
        <w:rPr>
          <w:rFonts w:ascii="Trebuchet MS" w:hAnsi="Trebuchet MS"/>
        </w:rPr>
        <w:t xml:space="preserve">lation forms are available at </w:t>
      </w:r>
      <w:hyperlink r:id="rId7" w:history="1">
        <w:r w:rsidR="003332DF" w:rsidRPr="00504F2E">
          <w:rPr>
            <w:rStyle w:val="Hyperlink"/>
            <w:rFonts w:ascii="Trebuchet MS" w:hAnsi="Trebuchet MS"/>
          </w:rPr>
          <w:t>https://www.fbu.org.uk/Switch2DD</w:t>
        </w:r>
      </w:hyperlink>
    </w:p>
    <w:p w:rsidR="003332DF" w:rsidRDefault="003332DF" w:rsidP="003332DF">
      <w:pPr>
        <w:ind w:left="142"/>
        <w:jc w:val="both"/>
        <w:rPr>
          <w:rFonts w:ascii="Trebuchet MS" w:hAnsi="Trebuchet MS"/>
        </w:rPr>
      </w:pPr>
    </w:p>
    <w:p w:rsidR="00BF32CB" w:rsidRPr="002F01D3" w:rsidRDefault="00BF32CB" w:rsidP="00BF32CB">
      <w:pPr>
        <w:tabs>
          <w:tab w:val="left" w:pos="1701"/>
        </w:tabs>
        <w:ind w:left="142" w:right="459"/>
        <w:jc w:val="both"/>
        <w:rPr>
          <w:rFonts w:ascii="Trebuchet MS" w:hAnsi="Trebuchet MS" w:cs="Tahoma"/>
        </w:rPr>
      </w:pPr>
      <w:r w:rsidRPr="002F01D3">
        <w:rPr>
          <w:rFonts w:ascii="Trebuchet MS" w:hAnsi="Trebuchet MS" w:cs="Tahoma"/>
        </w:rPr>
        <w:t>Yours sincerely,</w:t>
      </w:r>
    </w:p>
    <w:p w:rsidR="00BF32CB" w:rsidRPr="002F01D3" w:rsidRDefault="00BF32CB" w:rsidP="00BF32CB">
      <w:pPr>
        <w:tabs>
          <w:tab w:val="left" w:pos="1701"/>
        </w:tabs>
        <w:ind w:left="142" w:right="459"/>
        <w:jc w:val="both"/>
        <w:rPr>
          <w:rFonts w:ascii="Trebuchet MS" w:hAnsi="Trebuchet MS" w:cs="Arial"/>
          <w:noProof/>
          <w:lang w:eastAsia="en-GB"/>
        </w:rPr>
      </w:pPr>
      <w:r w:rsidRPr="002F01D3">
        <w:rPr>
          <w:rFonts w:ascii="Trebuchet MS" w:hAnsi="Trebuchet MS" w:cs="Arial"/>
          <w:noProof/>
          <w:lang w:eastAsia="en-GB"/>
        </w:rPr>
        <w:drawing>
          <wp:inline distT="0" distB="0" distL="0" distR="0">
            <wp:extent cx="2057400" cy="762000"/>
            <wp:effectExtent l="0" t="0" r="0" b="0"/>
            <wp:docPr id="1" name="Picture 1" descr="JMcGh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McGhe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2CB" w:rsidRPr="002F01D3" w:rsidRDefault="00BF32CB" w:rsidP="00BF32CB">
      <w:pPr>
        <w:tabs>
          <w:tab w:val="left" w:pos="1701"/>
        </w:tabs>
        <w:ind w:left="142" w:right="459"/>
        <w:jc w:val="both"/>
        <w:rPr>
          <w:rFonts w:ascii="Trebuchet MS" w:hAnsi="Trebuchet MS" w:cs="Arial"/>
          <w:b/>
          <w:noProof/>
          <w:lang w:eastAsia="en-GB"/>
        </w:rPr>
      </w:pPr>
      <w:r w:rsidRPr="002F01D3">
        <w:rPr>
          <w:rFonts w:ascii="Trebuchet MS" w:hAnsi="Trebuchet MS" w:cs="Arial"/>
          <w:b/>
          <w:noProof/>
          <w:lang w:eastAsia="en-GB"/>
        </w:rPr>
        <w:t>John McGhee</w:t>
      </w:r>
    </w:p>
    <w:p w:rsidR="00BF32CB" w:rsidRDefault="00BF32CB" w:rsidP="00BF32CB">
      <w:pPr>
        <w:tabs>
          <w:tab w:val="left" w:pos="1701"/>
        </w:tabs>
        <w:ind w:left="142" w:right="459"/>
        <w:jc w:val="both"/>
        <w:rPr>
          <w:rFonts w:ascii="Trebuchet MS" w:hAnsi="Trebuchet MS" w:cs="Arial"/>
          <w:b/>
          <w:noProof/>
          <w:lang w:eastAsia="en-GB"/>
        </w:rPr>
      </w:pPr>
      <w:r w:rsidRPr="002F01D3">
        <w:rPr>
          <w:rFonts w:ascii="Trebuchet MS" w:hAnsi="Trebuchet MS" w:cs="Arial"/>
          <w:b/>
          <w:noProof/>
          <w:lang w:eastAsia="en-GB"/>
        </w:rPr>
        <w:t>National Officer</w:t>
      </w:r>
    </w:p>
    <w:p w:rsidR="00BF32CB" w:rsidRDefault="00BF32CB" w:rsidP="003332DF">
      <w:pPr>
        <w:ind w:left="142"/>
        <w:jc w:val="both"/>
        <w:rPr>
          <w:rFonts w:ascii="Trebuchet MS" w:hAnsi="Trebuchet MS"/>
        </w:rPr>
      </w:pPr>
    </w:p>
    <w:p w:rsidR="00BF32CB" w:rsidRDefault="00BF32CB" w:rsidP="003332DF">
      <w:pPr>
        <w:ind w:left="142"/>
        <w:jc w:val="both"/>
        <w:rPr>
          <w:rFonts w:ascii="Trebuchet MS" w:hAnsi="Trebuchet MS"/>
        </w:rPr>
      </w:pPr>
    </w:p>
    <w:p w:rsidR="00E26F91" w:rsidRPr="007A4EBE" w:rsidRDefault="00BF32CB" w:rsidP="003332DF">
      <w:pPr>
        <w:ind w:left="142"/>
        <w:jc w:val="both"/>
        <w:rPr>
          <w:rFonts w:ascii="Trebuchet MS" w:hAnsi="Trebuchet MS"/>
        </w:rPr>
      </w:pPr>
      <w:r>
        <w:rPr>
          <w:rFonts w:ascii="Trebuchet MS" w:hAnsi="Trebuchet MS"/>
        </w:rPr>
        <w:t>JM/</w:t>
      </w:r>
      <w:proofErr w:type="spellStart"/>
      <w:r>
        <w:rPr>
          <w:rFonts w:ascii="Trebuchet MS" w:hAnsi="Trebuchet MS"/>
        </w:rPr>
        <w:t>jr</w:t>
      </w:r>
      <w:proofErr w:type="spellEnd"/>
      <w:r w:rsidR="007A4EBE" w:rsidRPr="007A4EBE">
        <w:rPr>
          <w:rFonts w:ascii="Trebuchet MS" w:hAnsi="Trebuchet MS"/>
        </w:rPr>
        <w:br/>
      </w:r>
    </w:p>
    <w:sectPr w:rsidR="00E26F91" w:rsidRPr="007A4EBE" w:rsidSect="003332DF">
      <w:type w:val="continuous"/>
      <w:pgSz w:w="11906" w:h="16838" w:code="9"/>
      <w:pgMar w:top="993" w:right="991" w:bottom="227" w:left="1134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F6A" w:rsidRDefault="00884F6A" w:rsidP="0037271E">
      <w:r>
        <w:separator/>
      </w:r>
    </w:p>
  </w:endnote>
  <w:endnote w:type="continuationSeparator" w:id="0">
    <w:p w:rsidR="00884F6A" w:rsidRDefault="00884F6A" w:rsidP="00372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F6A" w:rsidRDefault="00884F6A" w:rsidP="0037271E">
      <w:r>
        <w:separator/>
      </w:r>
    </w:p>
  </w:footnote>
  <w:footnote w:type="continuationSeparator" w:id="0">
    <w:p w:rsidR="00884F6A" w:rsidRDefault="00884F6A" w:rsidP="003727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406" w:rsidRPr="00911555" w:rsidRDefault="005C672D" w:rsidP="0099444A">
    <w:pPr>
      <w:pStyle w:val="Heading1"/>
      <w:rPr>
        <w:color w:val="000000" w:themeColor="text1"/>
        <w:sz w:val="18"/>
        <w:szCs w:val="18"/>
        <w:u w:val="single"/>
      </w:rPr>
    </w:pPr>
    <w:r>
      <w:rPr>
        <w:noProof/>
        <w:color w:val="000000" w:themeColor="text1"/>
        <w:sz w:val="18"/>
        <w:szCs w:val="18"/>
        <w:u w:val="single"/>
        <w:lang w:eastAsia="en-GB"/>
      </w:rPr>
      <w:drawing>
        <wp:inline distT="0" distB="0" distL="0" distR="0">
          <wp:extent cx="6775450" cy="1251353"/>
          <wp:effectExtent l="19050" t="0" r="635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BU Circulars internal v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6707" cy="1251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25406" w:rsidRPr="00911555" w:rsidRDefault="00A25406" w:rsidP="00911555">
    <w:pPr>
      <w:tabs>
        <w:tab w:val="left" w:pos="1134"/>
        <w:tab w:val="left" w:pos="3828"/>
        <w:tab w:val="left" w:pos="6237"/>
        <w:tab w:val="right" w:pos="9498"/>
      </w:tabs>
      <w:ind w:left="1418"/>
      <w:rPr>
        <w:color w:val="000000" w:themeColor="text1"/>
        <w:sz w:val="18"/>
        <w:szCs w:val="18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hideSpellingErrors/>
  <w:hideGrammaticalErrors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cwMLI0MzAyMzY1NjdS0lEKTi0uzszPAykwrAUAaY4+6iwAAAA="/>
  </w:docVars>
  <w:rsids>
    <w:rsidRoot w:val="00F83D38"/>
    <w:rsid w:val="000F3D9E"/>
    <w:rsid w:val="0012764D"/>
    <w:rsid w:val="00127756"/>
    <w:rsid w:val="00134A15"/>
    <w:rsid w:val="001B5B4F"/>
    <w:rsid w:val="001B6C68"/>
    <w:rsid w:val="00210644"/>
    <w:rsid w:val="00296D2F"/>
    <w:rsid w:val="003332DF"/>
    <w:rsid w:val="0033343F"/>
    <w:rsid w:val="0037271E"/>
    <w:rsid w:val="00405538"/>
    <w:rsid w:val="004074A0"/>
    <w:rsid w:val="0042445F"/>
    <w:rsid w:val="00435D05"/>
    <w:rsid w:val="004506A2"/>
    <w:rsid w:val="004523ED"/>
    <w:rsid w:val="00461A0E"/>
    <w:rsid w:val="004763FE"/>
    <w:rsid w:val="00476C64"/>
    <w:rsid w:val="004868FE"/>
    <w:rsid w:val="004D09E9"/>
    <w:rsid w:val="004D0F2F"/>
    <w:rsid w:val="00525602"/>
    <w:rsid w:val="005C672D"/>
    <w:rsid w:val="005F32BD"/>
    <w:rsid w:val="00625A12"/>
    <w:rsid w:val="00632A62"/>
    <w:rsid w:val="006966CF"/>
    <w:rsid w:val="006A4FC2"/>
    <w:rsid w:val="006B5493"/>
    <w:rsid w:val="00735BD9"/>
    <w:rsid w:val="007731F0"/>
    <w:rsid w:val="00793236"/>
    <w:rsid w:val="00796435"/>
    <w:rsid w:val="007A4EBE"/>
    <w:rsid w:val="007B7390"/>
    <w:rsid w:val="007E374A"/>
    <w:rsid w:val="008206B2"/>
    <w:rsid w:val="00884F6A"/>
    <w:rsid w:val="0089571E"/>
    <w:rsid w:val="008D7C8E"/>
    <w:rsid w:val="00911555"/>
    <w:rsid w:val="0099444A"/>
    <w:rsid w:val="009B6D2A"/>
    <w:rsid w:val="009D32F2"/>
    <w:rsid w:val="00A00808"/>
    <w:rsid w:val="00A01D44"/>
    <w:rsid w:val="00A25406"/>
    <w:rsid w:val="00A52844"/>
    <w:rsid w:val="00A62A39"/>
    <w:rsid w:val="00A86C7E"/>
    <w:rsid w:val="00A952AE"/>
    <w:rsid w:val="00AA674B"/>
    <w:rsid w:val="00AB331D"/>
    <w:rsid w:val="00B03776"/>
    <w:rsid w:val="00B33C2E"/>
    <w:rsid w:val="00B5258C"/>
    <w:rsid w:val="00B75B40"/>
    <w:rsid w:val="00B81895"/>
    <w:rsid w:val="00BB1038"/>
    <w:rsid w:val="00BC083E"/>
    <w:rsid w:val="00BF32CB"/>
    <w:rsid w:val="00C0609E"/>
    <w:rsid w:val="00CA57D1"/>
    <w:rsid w:val="00D20CDA"/>
    <w:rsid w:val="00D63D81"/>
    <w:rsid w:val="00D85679"/>
    <w:rsid w:val="00DB36F1"/>
    <w:rsid w:val="00DC629E"/>
    <w:rsid w:val="00E213CC"/>
    <w:rsid w:val="00E26F91"/>
    <w:rsid w:val="00ED47DF"/>
    <w:rsid w:val="00F02EE5"/>
    <w:rsid w:val="00F42200"/>
    <w:rsid w:val="00F4514A"/>
    <w:rsid w:val="00F6353E"/>
    <w:rsid w:val="00F83D38"/>
    <w:rsid w:val="00F86E17"/>
    <w:rsid w:val="00F92BA0"/>
    <w:rsid w:val="00FB5191"/>
    <w:rsid w:val="00FC563A"/>
    <w:rsid w:val="00FD17B6"/>
    <w:rsid w:val="00FD2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3261D6DB-9CD0-49DD-8E8B-7CB9BB93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71E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7271E"/>
    <w:pPr>
      <w:keepNext/>
      <w:outlineLvl w:val="0"/>
    </w:pPr>
    <w:rPr>
      <w:rFonts w:ascii="Arial Black" w:hAnsi="Arial Black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71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7271E"/>
  </w:style>
  <w:style w:type="paragraph" w:styleId="Footer">
    <w:name w:val="footer"/>
    <w:basedOn w:val="Normal"/>
    <w:link w:val="FooterChar"/>
    <w:uiPriority w:val="99"/>
    <w:unhideWhenUsed/>
    <w:rsid w:val="0037271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7271E"/>
  </w:style>
  <w:style w:type="character" w:customStyle="1" w:styleId="Heading1Char">
    <w:name w:val="Heading 1 Char"/>
    <w:basedOn w:val="DefaultParagraphFont"/>
    <w:link w:val="Heading1"/>
    <w:rsid w:val="0037271E"/>
    <w:rPr>
      <w:rFonts w:ascii="Arial Black" w:eastAsia="Times New Roman" w:hAnsi="Arial Black" w:cs="Times New Roman"/>
      <w:sz w:val="48"/>
      <w:szCs w:val="20"/>
    </w:rPr>
  </w:style>
  <w:style w:type="character" w:styleId="Hyperlink">
    <w:name w:val="Hyperlink"/>
    <w:rsid w:val="0037271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71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www.fbu.org.uk/Switch2D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Bottomline%20Templates\Stations%20Circular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Stations Circulars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Circulars Template</vt:lpstr>
    </vt:vector>
  </TitlesOfParts>
  <Company>The Fire Brigades Union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Circulars Template</dc:title>
  <dc:creator>Wendy Sullivan</dc:creator>
  <cp:keywords>Circulars Template</cp:keywords>
  <cp:lastModifiedBy>William Murphy</cp:lastModifiedBy>
  <cp:revision>2</cp:revision>
  <cp:lastPrinted>2015-08-12T14:18:00Z</cp:lastPrinted>
  <dcterms:created xsi:type="dcterms:W3CDTF">2016-05-06T10:16:00Z</dcterms:created>
  <dcterms:modified xsi:type="dcterms:W3CDTF">2016-05-06T10:16:00Z</dcterms:modified>
</cp:coreProperties>
</file>