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14A" w:rsidRPr="00461A0E" w:rsidRDefault="00F4514A" w:rsidP="0037271E">
      <w:pPr>
        <w:tabs>
          <w:tab w:val="right" w:pos="9498"/>
        </w:tabs>
        <w:spacing w:before="100"/>
        <w:rPr>
          <w:rFonts w:ascii="Trebuchet MS" w:hAnsi="Trebuchet MS"/>
        </w:rPr>
        <w:sectPr w:rsidR="00F4514A" w:rsidRPr="00461A0E" w:rsidSect="00B5258C">
          <w:headerReference w:type="first" r:id="rId6"/>
          <w:type w:val="continuous"/>
          <w:pgSz w:w="11906" w:h="16838" w:code="9"/>
          <w:pgMar w:top="993" w:right="1134" w:bottom="227" w:left="1134" w:header="420" w:footer="709" w:gutter="0"/>
          <w:cols w:space="708"/>
          <w:titlePg/>
          <w:docGrid w:linePitch="360"/>
        </w:sectPr>
      </w:pPr>
      <w:bookmarkStart w:id="0" w:name="_GoBack"/>
      <w:bookmarkEnd w:id="0"/>
    </w:p>
    <w:p w:rsidR="0037271E" w:rsidRPr="00461A0E" w:rsidRDefault="00296D2F" w:rsidP="00911555">
      <w:pPr>
        <w:tabs>
          <w:tab w:val="right" w:pos="9498"/>
        </w:tabs>
        <w:rPr>
          <w:rFonts w:ascii="Trebuchet MS" w:hAnsi="Trebuchet MS"/>
        </w:rPr>
      </w:pPr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07C7B9" wp14:editId="2A85D9DA">
                <wp:simplePos x="0" y="0"/>
                <wp:positionH relativeFrom="column">
                  <wp:posOffset>-24765</wp:posOffset>
                </wp:positionH>
                <wp:positionV relativeFrom="paragraph">
                  <wp:posOffset>167640</wp:posOffset>
                </wp:positionV>
                <wp:extent cx="3676650" cy="1704975"/>
                <wp:effectExtent l="0" t="0" r="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A25406" w:rsidRPr="004506A2" w:rsidRDefault="00A25406" w:rsidP="00210644">
                            <w:pPr>
                              <w:rPr>
                                <w:rFonts w:ascii="Trebuchet MS" w:hAnsi="Trebuchet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07C7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95pt;margin-top:13.2pt;width:289.5pt;height:13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" stroked="f">
                <v:textbox>
                  <w:txbxContent>
                    <w:p w:rsidR="00A25406" w:rsidRPr="004506A2" w:rsidRDefault="00A25406" w:rsidP="00210644">
                      <w:pPr>
                        <w:rPr>
                          <w:rFonts w:ascii="Trebuchet MS" w:hAnsi="Trebuchet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A9BF72" wp14:editId="34224E35">
                <wp:simplePos x="0" y="0"/>
                <wp:positionH relativeFrom="column">
                  <wp:posOffset>3375660</wp:posOffset>
                </wp:positionH>
                <wp:positionV relativeFrom="paragraph">
                  <wp:posOffset>164465</wp:posOffset>
                </wp:positionV>
                <wp:extent cx="2714625" cy="26860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7B" w:rsidRPr="004506A2" w:rsidRDefault="00A25406" w:rsidP="0078797B">
                            <w:pPr>
                              <w:jc w:val="right"/>
                              <w:rPr>
                                <w:rFonts w:ascii="Trebuchet MS" w:hAnsi="Trebuchet MS"/>
                              </w:rPr>
                            </w:pPr>
                            <w:r w:rsidRPr="004506A2">
                              <w:rPr>
                                <w:rFonts w:ascii="Trebuchet MS" w:hAnsi="Trebuchet MS"/>
                              </w:rPr>
                              <w:t xml:space="preserve">Circular:  </w:t>
                            </w:r>
                            <w:r w:rsidR="0078797B">
                              <w:rPr>
                                <w:rFonts w:ascii="Trebuchet MS" w:hAnsi="Trebuchet MS"/>
                              </w:rPr>
                              <w:t>2016HOC0179JM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A9BF7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65.8pt;margin-top:12.95pt;width:213.75pt;height:21.1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" filled="f" stroked="f">
                <v:textbox style="mso-fit-shape-to-text:t">
                  <w:txbxContent>
                    <w:p w:rsidR="0078797B" w:rsidRPr="004506A2" w:rsidRDefault="00A25406" w:rsidP="0078797B">
                      <w:pPr>
                        <w:jc w:val="right"/>
                        <w:rPr>
                          <w:rFonts w:ascii="Trebuchet MS" w:hAnsi="Trebuchet MS"/>
                        </w:rPr>
                      </w:pPr>
                      <w:r w:rsidRPr="004506A2">
                        <w:rPr>
                          <w:rFonts w:ascii="Trebuchet MS" w:hAnsi="Trebuchet MS"/>
                        </w:rPr>
                        <w:t xml:space="preserve">Circular:  </w:t>
                      </w:r>
                      <w:r w:rsidR="0078797B">
                        <w:rPr>
                          <w:rFonts w:ascii="Trebuchet MS" w:hAnsi="Trebuchet MS"/>
                        </w:rPr>
                        <w:t>2016HOC0179JM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5F32BD" w:rsidRPr="00461A0E">
        <w:rPr>
          <w:rFonts w:ascii="Trebuchet MS" w:hAnsi="Trebuchet MS"/>
        </w:rPr>
        <w:tab/>
      </w: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37271E" w:rsidRPr="00461A0E" w:rsidRDefault="0037271E" w:rsidP="0037271E">
      <w:pPr>
        <w:tabs>
          <w:tab w:val="right" w:pos="9498"/>
        </w:tabs>
        <w:rPr>
          <w:rFonts w:ascii="Trebuchet MS" w:hAnsi="Trebuchet MS"/>
        </w:rPr>
      </w:pPr>
      <w:r w:rsidRPr="00461A0E">
        <w:rPr>
          <w:rFonts w:ascii="Trebuchet MS" w:hAnsi="Trebuchet MS"/>
        </w:rPr>
        <w:tab/>
      </w:r>
    </w:p>
    <w:p w:rsidR="0037271E" w:rsidRPr="00461A0E" w:rsidRDefault="0037271E" w:rsidP="0037271E">
      <w:pPr>
        <w:rPr>
          <w:rFonts w:ascii="Trebuchet MS" w:hAnsi="Trebuchet MS"/>
        </w:rPr>
      </w:pPr>
    </w:p>
    <w:p w:rsidR="005F32BD" w:rsidRPr="00461A0E" w:rsidRDefault="005F32BD" w:rsidP="0037271E">
      <w:pPr>
        <w:rPr>
          <w:rFonts w:ascii="Trebuchet MS" w:hAnsi="Trebuchet MS"/>
        </w:rPr>
      </w:pPr>
    </w:p>
    <w:p w:rsidR="005F32BD" w:rsidRPr="00461A0E" w:rsidRDefault="00E213CC" w:rsidP="00F92BA0">
      <w:pPr>
        <w:ind w:left="142"/>
        <w:rPr>
          <w:rFonts w:ascii="Trebuchet MS" w:hAnsi="Trebuchet MS"/>
          <w:b/>
        </w:rPr>
      </w:pPr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3651885</wp:posOffset>
                </wp:positionH>
                <wp:positionV relativeFrom="paragraph">
                  <wp:posOffset>130175</wp:posOffset>
                </wp:positionV>
                <wp:extent cx="2444115" cy="268605"/>
                <wp:effectExtent l="0" t="0" r="952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A25406" w:rsidRPr="004506A2" w:rsidRDefault="00CE0F14" w:rsidP="004506A2">
                            <w:pPr>
                              <w:jc w:val="right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5</w:t>
                            </w:r>
                            <w:r w:rsidRPr="00CE0F14">
                              <w:rPr>
                                <w:rFonts w:ascii="Trebuchet MS" w:hAnsi="Trebuchet MS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rebuchet MS" w:hAnsi="Trebuchet MS"/>
                              </w:rPr>
                              <w:t xml:space="preserve"> A</w:t>
                            </w:r>
                            <w:r w:rsidR="005451D1">
                              <w:rPr>
                                <w:rFonts w:ascii="Trebuchet MS" w:hAnsi="Trebuchet MS"/>
                              </w:rPr>
                              <w:t>pril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287.55pt;margin-top:10.25pt;width:192.45pt;height:21.1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" stroked="f">
                <v:textbox style="mso-fit-shape-to-text:t">
                  <w:txbxContent>
                    <w:p w:rsidR="00A25406" w:rsidRPr="004506A2" w:rsidRDefault="00CE0F14" w:rsidP="004506A2">
                      <w:pPr>
                        <w:jc w:val="right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5</w:t>
                      </w:r>
                      <w:r w:rsidRPr="00CE0F14">
                        <w:rPr>
                          <w:rFonts w:ascii="Trebuchet MS" w:hAnsi="Trebuchet MS"/>
                          <w:vertAlign w:val="superscript"/>
                        </w:rPr>
                        <w:t>th</w:t>
                      </w:r>
                      <w:r>
                        <w:rPr>
                          <w:rFonts w:ascii="Trebuchet MS" w:hAnsi="Trebuchet MS"/>
                        </w:rPr>
                        <w:t xml:space="preserve"> A</w:t>
                      </w:r>
                      <w:r w:rsidR="005451D1">
                        <w:rPr>
                          <w:rFonts w:ascii="Trebuchet MS" w:hAnsi="Trebuchet MS"/>
                        </w:rPr>
                        <w:t>pril 2016</w:t>
                      </w:r>
                    </w:p>
                  </w:txbxContent>
                </v:textbox>
              </v:shape>
            </w:pict>
          </mc:Fallback>
        </mc:AlternateContent>
      </w:r>
      <w:r w:rsidR="0089571E" w:rsidRPr="00461A0E">
        <w:rPr>
          <w:rFonts w:ascii="Trebuchet MS" w:hAnsi="Trebuchet MS"/>
          <w:b/>
        </w:rPr>
        <w:t xml:space="preserve">To: </w:t>
      </w:r>
      <w:r w:rsidR="005451D1">
        <w:rPr>
          <w:rFonts w:ascii="Trebuchet MS" w:hAnsi="Trebuchet MS"/>
          <w:b/>
        </w:rPr>
        <w:t>ALL MEMBERS</w:t>
      </w:r>
    </w:p>
    <w:p w:rsidR="0089571E" w:rsidRPr="00461A0E" w:rsidRDefault="0089571E" w:rsidP="00F92BA0">
      <w:pPr>
        <w:ind w:left="142"/>
        <w:rPr>
          <w:rFonts w:ascii="Trebuchet MS" w:hAnsi="Trebuchet MS"/>
        </w:rPr>
      </w:pPr>
    </w:p>
    <w:p w:rsidR="0037271E" w:rsidRDefault="0037271E" w:rsidP="00F92BA0">
      <w:pPr>
        <w:ind w:left="142"/>
        <w:rPr>
          <w:rFonts w:ascii="Trebuchet MS" w:hAnsi="Trebuchet MS"/>
        </w:rPr>
      </w:pPr>
      <w:r w:rsidRPr="00461A0E">
        <w:rPr>
          <w:rFonts w:ascii="Trebuchet MS" w:hAnsi="Trebuchet MS"/>
        </w:rPr>
        <w:t>Dear Brother/Sister,</w:t>
      </w:r>
    </w:p>
    <w:p w:rsidR="00E26F91" w:rsidRDefault="00E26F91" w:rsidP="00F92BA0">
      <w:pPr>
        <w:ind w:left="142"/>
        <w:rPr>
          <w:rFonts w:ascii="Trebuchet MS" w:hAnsi="Trebuchet MS"/>
        </w:rPr>
      </w:pPr>
    </w:p>
    <w:p w:rsidR="005451D1" w:rsidRPr="00D304A7" w:rsidRDefault="005451D1" w:rsidP="00F92BA0">
      <w:pPr>
        <w:ind w:left="142"/>
        <w:rPr>
          <w:rFonts w:ascii="Trebuchet MS" w:hAnsi="Trebuchet MS"/>
          <w:b/>
        </w:rPr>
      </w:pPr>
      <w:r w:rsidRPr="00D304A7">
        <w:rPr>
          <w:rFonts w:ascii="Trebuchet MS" w:hAnsi="Trebuchet MS"/>
          <w:b/>
        </w:rPr>
        <w:t>SWITCH TO DIRECT DEBIT</w:t>
      </w:r>
      <w:r w:rsidR="00CE0F14">
        <w:rPr>
          <w:rFonts w:ascii="Trebuchet MS" w:hAnsi="Trebuchet MS"/>
          <w:b/>
        </w:rPr>
        <w:t xml:space="preserve"> – WIN AN iPAD MINI</w:t>
      </w:r>
    </w:p>
    <w:p w:rsidR="005451D1" w:rsidRDefault="005451D1" w:rsidP="005451D1">
      <w:pPr>
        <w:ind w:left="142"/>
        <w:jc w:val="both"/>
        <w:rPr>
          <w:rFonts w:ascii="Trebuchet MS" w:hAnsi="Trebuchet MS"/>
        </w:rPr>
      </w:pPr>
    </w:p>
    <w:p w:rsidR="001210C2" w:rsidRDefault="005451D1" w:rsidP="005451D1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As you will know </w:t>
      </w:r>
      <w:r w:rsidR="001210C2">
        <w:rPr>
          <w:rFonts w:ascii="Trebuchet MS" w:hAnsi="Trebuchet MS"/>
        </w:rPr>
        <w:t>the Westminster government is introducing a Trade Union Bill which takes away the ability for local government workers, including those in the Fire and Rescue Service, from paying directly from their wages.</w:t>
      </w:r>
    </w:p>
    <w:p w:rsidR="001210C2" w:rsidRDefault="001210C2" w:rsidP="005451D1">
      <w:pPr>
        <w:ind w:left="142"/>
        <w:jc w:val="both"/>
        <w:rPr>
          <w:rFonts w:ascii="Trebuchet MS" w:hAnsi="Trebuchet MS"/>
        </w:rPr>
      </w:pPr>
    </w:p>
    <w:p w:rsidR="005451D1" w:rsidRDefault="001210C2" w:rsidP="005451D1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As a consequence</w:t>
      </w:r>
      <w:r w:rsidR="00300C64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</w:t>
      </w:r>
      <w:r w:rsidR="005451D1">
        <w:rPr>
          <w:rFonts w:ascii="Trebuchet MS" w:hAnsi="Trebuchet MS"/>
        </w:rPr>
        <w:t xml:space="preserve">we </w:t>
      </w:r>
      <w:r>
        <w:rPr>
          <w:rFonts w:ascii="Trebuchet MS" w:hAnsi="Trebuchet MS"/>
        </w:rPr>
        <w:t>have been</w:t>
      </w:r>
      <w:r w:rsidR="005451D1">
        <w:rPr>
          <w:rFonts w:ascii="Trebuchet MS" w:hAnsi="Trebuchet MS"/>
        </w:rPr>
        <w:t xml:space="preserve"> being forced to change the way our members in Scotland, England and Wales pay their union subscriptions.</w:t>
      </w:r>
    </w:p>
    <w:p w:rsidR="005451D1" w:rsidRDefault="005451D1" w:rsidP="005451D1">
      <w:pPr>
        <w:ind w:left="142"/>
        <w:jc w:val="both"/>
        <w:rPr>
          <w:rFonts w:ascii="Trebuchet MS" w:hAnsi="Trebuchet MS"/>
        </w:rPr>
      </w:pPr>
    </w:p>
    <w:p w:rsidR="005451D1" w:rsidRDefault="005451D1" w:rsidP="005451D1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Many members have already made the switch to Direct Debit</w:t>
      </w:r>
      <w:r w:rsidR="0093623D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which ensures that their membershi</w:t>
      </w:r>
      <w:r w:rsidR="001210C2">
        <w:rPr>
          <w:rFonts w:ascii="Trebuchet MS" w:hAnsi="Trebuchet MS"/>
        </w:rPr>
        <w:t>p and benefits remain protected. It is essential that all members make this switch.</w:t>
      </w:r>
    </w:p>
    <w:p w:rsidR="005451D1" w:rsidRPr="004E31F8" w:rsidRDefault="005451D1" w:rsidP="004E31F8">
      <w:pPr>
        <w:ind w:left="142" w:firstLine="142"/>
        <w:jc w:val="both"/>
        <w:rPr>
          <w:rFonts w:ascii="Trebuchet MS" w:hAnsi="Trebuchet MS"/>
        </w:rPr>
      </w:pPr>
    </w:p>
    <w:p w:rsidR="005451D1" w:rsidRDefault="005451D1" w:rsidP="004E31F8">
      <w:pPr>
        <w:ind w:left="142"/>
        <w:jc w:val="both"/>
        <w:rPr>
          <w:rFonts w:ascii="Trebuchet MS" w:hAnsi="Trebuchet MS"/>
        </w:rPr>
      </w:pPr>
      <w:r w:rsidRPr="004E31F8">
        <w:rPr>
          <w:rFonts w:ascii="Trebuchet MS" w:hAnsi="Trebuchet MS"/>
        </w:rPr>
        <w:t>If you have not yet completed a Direct Debit mandate form</w:t>
      </w:r>
      <w:r w:rsidR="005E2FE7">
        <w:rPr>
          <w:rFonts w:ascii="Trebuchet MS" w:hAnsi="Trebuchet MS"/>
        </w:rPr>
        <w:t>,</w:t>
      </w:r>
      <w:r w:rsidRPr="004E31F8">
        <w:rPr>
          <w:rFonts w:ascii="Trebuchet MS" w:hAnsi="Trebuchet MS"/>
        </w:rPr>
        <w:t xml:space="preserve"> please do so as soon</w:t>
      </w:r>
      <w:r w:rsidR="00CE0F14">
        <w:rPr>
          <w:rFonts w:ascii="Trebuchet MS" w:hAnsi="Trebuchet MS"/>
        </w:rPr>
        <w:t xml:space="preserve"> as possible. You can download the</w:t>
      </w:r>
      <w:r w:rsidRPr="004E31F8">
        <w:rPr>
          <w:rFonts w:ascii="Trebuchet MS" w:hAnsi="Trebuchet MS"/>
        </w:rPr>
        <w:t xml:space="preserve"> form</w:t>
      </w:r>
      <w:r w:rsidR="00CE0F14">
        <w:rPr>
          <w:rFonts w:ascii="Trebuchet MS" w:hAnsi="Trebuchet MS"/>
        </w:rPr>
        <w:t>s</w:t>
      </w:r>
      <w:r w:rsidRPr="004E31F8">
        <w:rPr>
          <w:rFonts w:ascii="Trebuchet MS" w:hAnsi="Trebuchet MS"/>
        </w:rPr>
        <w:t xml:space="preserve"> from</w:t>
      </w:r>
      <w:r w:rsidR="00710EE8" w:rsidRPr="004E31F8">
        <w:rPr>
          <w:rFonts w:ascii="Trebuchet MS" w:hAnsi="Trebuchet MS"/>
        </w:rPr>
        <w:t xml:space="preserve"> </w:t>
      </w:r>
      <w:hyperlink r:id="rId7" w:history="1">
        <w:r w:rsidR="00300C64" w:rsidRPr="00B65652">
          <w:rPr>
            <w:rStyle w:val="Hyperlink"/>
            <w:rFonts w:ascii="Trebuchet MS" w:hAnsi="Trebuchet MS"/>
          </w:rPr>
          <w:t>https://www.fbu.org.uk/Switch2DD</w:t>
        </w:r>
      </w:hyperlink>
      <w:r w:rsidR="00300C64" w:rsidRPr="00300C64">
        <w:rPr>
          <w:rFonts w:ascii="Trebuchet MS" w:hAnsi="Trebuchet MS"/>
        </w:rPr>
        <w:t>,</w:t>
      </w:r>
      <w:r w:rsidR="00710EE8" w:rsidRPr="004E31F8">
        <w:rPr>
          <w:rFonts w:ascii="Trebuchet MS" w:hAnsi="Trebuchet MS"/>
        </w:rPr>
        <w:t xml:space="preserve"> </w:t>
      </w:r>
      <w:r w:rsidRPr="004E31F8">
        <w:rPr>
          <w:rFonts w:ascii="Trebuchet MS" w:hAnsi="Trebuchet MS"/>
        </w:rPr>
        <w:t>or contact your local officials who will be able to supply one.</w:t>
      </w:r>
    </w:p>
    <w:p w:rsidR="00CE0F14" w:rsidRDefault="00CE0F14" w:rsidP="004E31F8">
      <w:pPr>
        <w:ind w:left="142"/>
        <w:jc w:val="both"/>
        <w:rPr>
          <w:rFonts w:ascii="Trebuchet MS" w:hAnsi="Trebuchet MS"/>
        </w:rPr>
      </w:pPr>
    </w:p>
    <w:p w:rsidR="00CE0F14" w:rsidRPr="004E31F8" w:rsidRDefault="00CE0F14" w:rsidP="004E31F8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Please do not forget to complete the check off cancellation form, which will allow us </w:t>
      </w:r>
      <w:r w:rsidR="005E2FE7">
        <w:rPr>
          <w:rFonts w:ascii="Trebuchet MS" w:hAnsi="Trebuchet MS"/>
        </w:rPr>
        <w:t xml:space="preserve">to </w:t>
      </w:r>
      <w:r>
        <w:rPr>
          <w:rFonts w:ascii="Trebuchet MS" w:hAnsi="Trebuchet MS"/>
        </w:rPr>
        <w:t>then do this on your behalf.</w:t>
      </w:r>
    </w:p>
    <w:p w:rsidR="005451D1" w:rsidRPr="004E31F8" w:rsidRDefault="005451D1" w:rsidP="004E31F8">
      <w:pPr>
        <w:ind w:left="142" w:firstLine="142"/>
        <w:jc w:val="both"/>
        <w:rPr>
          <w:rFonts w:ascii="Trebuchet MS" w:hAnsi="Trebuchet MS"/>
        </w:rPr>
      </w:pPr>
    </w:p>
    <w:p w:rsidR="005451D1" w:rsidRDefault="005451D1" w:rsidP="004E31F8">
      <w:pPr>
        <w:ind w:left="142"/>
        <w:jc w:val="both"/>
        <w:rPr>
          <w:rFonts w:ascii="Trebuchet MS" w:hAnsi="Trebuchet MS"/>
        </w:rPr>
      </w:pPr>
      <w:r w:rsidRPr="004E31F8">
        <w:rPr>
          <w:rFonts w:ascii="Trebuchet MS" w:hAnsi="Trebuchet MS"/>
        </w:rPr>
        <w:t xml:space="preserve">All those members who have returned a completed Direct Debit mandate </w:t>
      </w:r>
      <w:r w:rsidR="00CE0F14">
        <w:rPr>
          <w:rFonts w:ascii="Trebuchet MS" w:hAnsi="Trebuchet MS"/>
        </w:rPr>
        <w:t>form</w:t>
      </w:r>
      <w:r w:rsidRPr="004E31F8">
        <w:rPr>
          <w:rFonts w:ascii="Trebuchet MS" w:hAnsi="Trebuchet MS"/>
        </w:rPr>
        <w:t xml:space="preserve"> by </w:t>
      </w:r>
      <w:r>
        <w:rPr>
          <w:rFonts w:ascii="Trebuchet MS" w:hAnsi="Trebuchet MS"/>
        </w:rPr>
        <w:t>29</w:t>
      </w:r>
      <w:r w:rsidRPr="005451D1">
        <w:rPr>
          <w:rFonts w:ascii="Trebuchet MS" w:hAnsi="Trebuchet MS"/>
          <w:vertAlign w:val="superscript"/>
        </w:rPr>
        <w:t>th</w:t>
      </w:r>
      <w:r>
        <w:rPr>
          <w:rFonts w:ascii="Trebuchet MS" w:hAnsi="Trebuchet MS"/>
        </w:rPr>
        <w:t xml:space="preserve"> April 2016 will be entered into a prize draw.  The prize for </w:t>
      </w:r>
      <w:r w:rsidR="002D3A3B">
        <w:rPr>
          <w:rFonts w:ascii="Trebuchet MS" w:hAnsi="Trebuchet MS"/>
        </w:rPr>
        <w:t>the April draw will be an iPad M</w:t>
      </w:r>
      <w:r>
        <w:rPr>
          <w:rFonts w:ascii="Trebuchet MS" w:hAnsi="Trebuchet MS"/>
        </w:rPr>
        <w:t>ini (</w:t>
      </w:r>
      <w:r w:rsidR="00C27E89" w:rsidRPr="00C27E89">
        <w:rPr>
          <w:rFonts w:ascii="Trebuchet MS" w:hAnsi="Trebuchet MS"/>
        </w:rPr>
        <w:t>donated by UIA Mutual Home Insurance</w:t>
      </w:r>
      <w:r>
        <w:rPr>
          <w:rFonts w:ascii="Trebuchet MS" w:hAnsi="Trebuchet MS"/>
        </w:rPr>
        <w:t>).</w:t>
      </w:r>
    </w:p>
    <w:p w:rsidR="005451D1" w:rsidRDefault="005451D1" w:rsidP="005451D1">
      <w:pPr>
        <w:ind w:left="142"/>
        <w:jc w:val="both"/>
        <w:rPr>
          <w:rFonts w:ascii="Trebuchet MS" w:hAnsi="Trebuchet MS"/>
        </w:rPr>
      </w:pPr>
    </w:p>
    <w:p w:rsidR="005451D1" w:rsidRDefault="005451D1" w:rsidP="005451D1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Don’t delay – Switch today!</w:t>
      </w:r>
    </w:p>
    <w:p w:rsidR="005451D1" w:rsidRDefault="005451D1" w:rsidP="005451D1">
      <w:pPr>
        <w:ind w:left="142"/>
        <w:jc w:val="both"/>
        <w:rPr>
          <w:rFonts w:ascii="Trebuchet MS" w:hAnsi="Trebuchet MS"/>
        </w:rPr>
      </w:pPr>
    </w:p>
    <w:p w:rsidR="005451D1" w:rsidRDefault="005451D1" w:rsidP="005451D1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Yours sincerely,</w:t>
      </w:r>
    </w:p>
    <w:p w:rsidR="005451D1" w:rsidRDefault="00882A9A" w:rsidP="005451D1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 w:cs="Arial"/>
          <w:noProof/>
          <w:lang w:eastAsia="en-GB"/>
        </w:rPr>
        <w:drawing>
          <wp:inline distT="0" distB="0" distL="0" distR="0">
            <wp:extent cx="2057400" cy="762000"/>
            <wp:effectExtent l="0" t="0" r="0" b="0"/>
            <wp:docPr id="1" name="Picture 1" descr="JMcGh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McGhe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1D1" w:rsidRDefault="005451D1" w:rsidP="005451D1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John McGhee</w:t>
      </w:r>
    </w:p>
    <w:p w:rsidR="005451D1" w:rsidRDefault="005451D1" w:rsidP="005451D1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National Officer</w:t>
      </w:r>
      <w:r w:rsidR="0002602F">
        <w:rPr>
          <w:rFonts w:ascii="Trebuchet MS" w:hAnsi="Trebuchet MS"/>
        </w:rPr>
        <w:tab/>
      </w:r>
      <w:r w:rsidR="0002602F">
        <w:rPr>
          <w:rFonts w:ascii="Trebuchet MS" w:hAnsi="Trebuchet MS"/>
        </w:rPr>
        <w:tab/>
      </w:r>
      <w:r w:rsidR="0002602F">
        <w:rPr>
          <w:rFonts w:ascii="Trebuchet MS" w:hAnsi="Trebuchet MS"/>
        </w:rPr>
        <w:tab/>
      </w:r>
      <w:r w:rsidR="0002602F">
        <w:rPr>
          <w:rFonts w:ascii="Trebuchet MS" w:hAnsi="Trebuchet MS"/>
        </w:rPr>
        <w:tab/>
      </w:r>
      <w:r w:rsidR="0002602F">
        <w:rPr>
          <w:rFonts w:ascii="Trebuchet MS" w:hAnsi="Trebuchet MS"/>
        </w:rPr>
        <w:tab/>
      </w:r>
      <w:r w:rsidR="0002602F">
        <w:rPr>
          <w:rFonts w:ascii="Trebuchet MS" w:hAnsi="Trebuchet MS"/>
        </w:rPr>
        <w:tab/>
      </w:r>
      <w:r w:rsidR="0002602F">
        <w:rPr>
          <w:rFonts w:ascii="Trebuchet MS" w:hAnsi="Trebuchet MS"/>
        </w:rPr>
        <w:tab/>
      </w:r>
      <w:r w:rsidR="0002602F">
        <w:rPr>
          <w:rFonts w:ascii="Trebuchet MS" w:hAnsi="Trebuchet MS"/>
        </w:rPr>
        <w:tab/>
      </w:r>
      <w:r w:rsidR="0002602F">
        <w:rPr>
          <w:rFonts w:ascii="Trebuchet MS" w:hAnsi="Trebuchet MS"/>
        </w:rPr>
        <w:tab/>
      </w:r>
      <w:r w:rsidR="0002602F">
        <w:rPr>
          <w:rFonts w:ascii="Trebuchet MS" w:hAnsi="Trebuchet MS"/>
        </w:rPr>
        <w:tab/>
      </w:r>
      <w:r>
        <w:rPr>
          <w:rFonts w:ascii="Trebuchet MS" w:hAnsi="Trebuchet MS"/>
        </w:rPr>
        <w:t>JM/jr</w:t>
      </w:r>
    </w:p>
    <w:sectPr w:rsidR="005451D1" w:rsidSect="00B5258C">
      <w:type w:val="continuous"/>
      <w:pgSz w:w="11906" w:h="16838" w:code="9"/>
      <w:pgMar w:top="993" w:right="1134" w:bottom="227" w:left="1134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E57" w:rsidRDefault="007A5E57" w:rsidP="0037271E">
      <w:r>
        <w:separator/>
      </w:r>
    </w:p>
  </w:endnote>
  <w:endnote w:type="continuationSeparator" w:id="0">
    <w:p w:rsidR="007A5E57" w:rsidRDefault="007A5E57" w:rsidP="00372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E57" w:rsidRDefault="007A5E57" w:rsidP="0037271E">
      <w:r>
        <w:separator/>
      </w:r>
    </w:p>
  </w:footnote>
  <w:footnote w:type="continuationSeparator" w:id="0">
    <w:p w:rsidR="007A5E57" w:rsidRDefault="007A5E57" w:rsidP="00372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406" w:rsidRPr="00911555" w:rsidRDefault="005C672D" w:rsidP="0099444A">
    <w:pPr>
      <w:pStyle w:val="Heading1"/>
      <w:rPr>
        <w:color w:val="000000" w:themeColor="text1"/>
        <w:sz w:val="18"/>
        <w:szCs w:val="18"/>
        <w:u w:val="single"/>
      </w:rPr>
    </w:pPr>
    <w:r>
      <w:rPr>
        <w:noProof/>
        <w:color w:val="000000" w:themeColor="text1"/>
        <w:sz w:val="18"/>
        <w:szCs w:val="18"/>
        <w:u w:val="single"/>
        <w:lang w:eastAsia="en-GB"/>
      </w:rPr>
      <w:drawing>
        <wp:inline distT="0" distB="0" distL="0" distR="0">
          <wp:extent cx="6775450" cy="1251353"/>
          <wp:effectExtent l="19050" t="0" r="635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BU Circulars internal v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6707" cy="1251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25406" w:rsidRPr="00911555" w:rsidRDefault="00A25406" w:rsidP="00911555">
    <w:pPr>
      <w:tabs>
        <w:tab w:val="left" w:pos="1134"/>
        <w:tab w:val="left" w:pos="3828"/>
        <w:tab w:val="left" w:pos="6237"/>
        <w:tab w:val="right" w:pos="9498"/>
      </w:tabs>
      <w:ind w:left="1418"/>
      <w:rPr>
        <w:color w:val="000000" w:themeColor="text1"/>
        <w:sz w:val="18"/>
        <w:szCs w:val="18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ExMDMytjS2MDYzNjVV0lEKTi0uzszPAykwrAUAmy3+6CwAAAA="/>
  </w:docVars>
  <w:rsids>
    <w:rsidRoot w:val="00F83D38"/>
    <w:rsid w:val="0002602F"/>
    <w:rsid w:val="000F3D9E"/>
    <w:rsid w:val="001210C2"/>
    <w:rsid w:val="0012764D"/>
    <w:rsid w:val="00127756"/>
    <w:rsid w:val="00134A15"/>
    <w:rsid w:val="001B5B4F"/>
    <w:rsid w:val="001B6C68"/>
    <w:rsid w:val="001F551C"/>
    <w:rsid w:val="00210644"/>
    <w:rsid w:val="002106E0"/>
    <w:rsid w:val="00256CEB"/>
    <w:rsid w:val="00296D2F"/>
    <w:rsid w:val="002D3A3B"/>
    <w:rsid w:val="00300C64"/>
    <w:rsid w:val="0033343F"/>
    <w:rsid w:val="0037271E"/>
    <w:rsid w:val="00405538"/>
    <w:rsid w:val="004074A0"/>
    <w:rsid w:val="0042445F"/>
    <w:rsid w:val="00435D05"/>
    <w:rsid w:val="004506A2"/>
    <w:rsid w:val="004523ED"/>
    <w:rsid w:val="00461A0E"/>
    <w:rsid w:val="004763FE"/>
    <w:rsid w:val="00476C64"/>
    <w:rsid w:val="004D09E9"/>
    <w:rsid w:val="004D0F2F"/>
    <w:rsid w:val="004E31F8"/>
    <w:rsid w:val="00525602"/>
    <w:rsid w:val="005451D1"/>
    <w:rsid w:val="00593769"/>
    <w:rsid w:val="005C672D"/>
    <w:rsid w:val="005E14D5"/>
    <w:rsid w:val="005E2FE7"/>
    <w:rsid w:val="005F32BD"/>
    <w:rsid w:val="00613C53"/>
    <w:rsid w:val="00625A12"/>
    <w:rsid w:val="00632A62"/>
    <w:rsid w:val="006966CF"/>
    <w:rsid w:val="006B5493"/>
    <w:rsid w:val="006F5D31"/>
    <w:rsid w:val="00710EE8"/>
    <w:rsid w:val="0072508B"/>
    <w:rsid w:val="00735BD9"/>
    <w:rsid w:val="007731F0"/>
    <w:rsid w:val="007876EC"/>
    <w:rsid w:val="0078797B"/>
    <w:rsid w:val="00793236"/>
    <w:rsid w:val="00796435"/>
    <w:rsid w:val="007A5E57"/>
    <w:rsid w:val="007B7390"/>
    <w:rsid w:val="007E374A"/>
    <w:rsid w:val="008206B2"/>
    <w:rsid w:val="00882A9A"/>
    <w:rsid w:val="0089571E"/>
    <w:rsid w:val="008D7C8E"/>
    <w:rsid w:val="00911555"/>
    <w:rsid w:val="0093623D"/>
    <w:rsid w:val="0099444A"/>
    <w:rsid w:val="009B6D2A"/>
    <w:rsid w:val="009D32F2"/>
    <w:rsid w:val="00A00808"/>
    <w:rsid w:val="00A01D44"/>
    <w:rsid w:val="00A13D80"/>
    <w:rsid w:val="00A25406"/>
    <w:rsid w:val="00A52844"/>
    <w:rsid w:val="00A62A39"/>
    <w:rsid w:val="00A86C7E"/>
    <w:rsid w:val="00A952AE"/>
    <w:rsid w:val="00AA674B"/>
    <w:rsid w:val="00AE5811"/>
    <w:rsid w:val="00B03776"/>
    <w:rsid w:val="00B30C68"/>
    <w:rsid w:val="00B33C2E"/>
    <w:rsid w:val="00B5258C"/>
    <w:rsid w:val="00B75B40"/>
    <w:rsid w:val="00BB1038"/>
    <w:rsid w:val="00BC083E"/>
    <w:rsid w:val="00C0609E"/>
    <w:rsid w:val="00C27E89"/>
    <w:rsid w:val="00CE0F14"/>
    <w:rsid w:val="00D20CDA"/>
    <w:rsid w:val="00D304A7"/>
    <w:rsid w:val="00D63D81"/>
    <w:rsid w:val="00D85679"/>
    <w:rsid w:val="00DB36F1"/>
    <w:rsid w:val="00E213CC"/>
    <w:rsid w:val="00E26F91"/>
    <w:rsid w:val="00ED47DF"/>
    <w:rsid w:val="00F02EE5"/>
    <w:rsid w:val="00F42200"/>
    <w:rsid w:val="00F4514A"/>
    <w:rsid w:val="00F6353E"/>
    <w:rsid w:val="00F83D38"/>
    <w:rsid w:val="00F92BA0"/>
    <w:rsid w:val="00FB5191"/>
    <w:rsid w:val="00FD17B6"/>
    <w:rsid w:val="00FD2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3261D6DB-9CD0-49DD-8E8B-7CB9BB93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71E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7271E"/>
    <w:pPr>
      <w:keepNext/>
      <w:outlineLvl w:val="0"/>
    </w:pPr>
    <w:rPr>
      <w:rFonts w:ascii="Arial Black" w:hAnsi="Arial Black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71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271E"/>
  </w:style>
  <w:style w:type="paragraph" w:styleId="Footer">
    <w:name w:val="footer"/>
    <w:basedOn w:val="Normal"/>
    <w:link w:val="FooterChar"/>
    <w:uiPriority w:val="99"/>
    <w:unhideWhenUsed/>
    <w:rsid w:val="0037271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7271E"/>
  </w:style>
  <w:style w:type="character" w:customStyle="1" w:styleId="Heading1Char">
    <w:name w:val="Heading 1 Char"/>
    <w:basedOn w:val="DefaultParagraphFont"/>
    <w:link w:val="Heading1"/>
    <w:rsid w:val="0037271E"/>
    <w:rPr>
      <w:rFonts w:ascii="Arial Black" w:eastAsia="Times New Roman" w:hAnsi="Arial Black" w:cs="Times New Roman"/>
      <w:sz w:val="48"/>
      <w:szCs w:val="20"/>
    </w:rPr>
  </w:style>
  <w:style w:type="character" w:styleId="Hyperlink">
    <w:name w:val="Hyperlink"/>
    <w:rsid w:val="0037271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71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5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fbu.org.uk/Switch2D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Bottomline%20Templates\Stations%20Circula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Stations Circulars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Circulars Template</vt:lpstr>
    </vt:vector>
  </TitlesOfParts>
  <Company>The Fire Brigades Union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Circulars Template</dc:title>
  <dc:creator>Wendy Sullivan</dc:creator>
  <cp:keywords>Circulars Template</cp:keywords>
  <cp:lastModifiedBy>William Murphy</cp:lastModifiedBy>
  <cp:revision>2</cp:revision>
  <cp:lastPrinted>2015-08-12T14:18:00Z</cp:lastPrinted>
  <dcterms:created xsi:type="dcterms:W3CDTF">2016-04-06T08:51:00Z</dcterms:created>
  <dcterms:modified xsi:type="dcterms:W3CDTF">2016-04-06T08:51:00Z</dcterms:modified>
</cp:coreProperties>
</file>